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rebuchet MS" w:hAnsi="Trebuchet MS" w:cs="Arial"/>
          <w:b/>
          <w:bCs/>
          <w:i/>
          <w:iCs/>
          <w:sz w:val="22"/>
          <w:szCs w:val="22"/>
        </w:rPr>
        <w:id w:val="-1691215082"/>
        <w:lock w:val="contentLocked"/>
        <w:placeholder>
          <w:docPart w:val="DefaultPlaceholder_1082065158"/>
        </w:placeholder>
        <w:group/>
      </w:sdtPr>
      <w:sdtEndPr>
        <w:rPr>
          <w:rFonts w:cstheme="minorBidi"/>
          <w:b w:val="0"/>
          <w:bCs w:val="0"/>
          <w:i w:val="0"/>
          <w:iCs w:val="0"/>
          <w:sz w:val="20"/>
          <w:szCs w:val="20"/>
          <w:lang w:val="it-IT"/>
        </w:rPr>
      </w:sdtEndPr>
      <w:sdtContent>
        <w:sdt>
          <w:sdtPr>
            <w:rPr>
              <w:rFonts w:ascii="Trebuchet MS" w:hAnsi="Trebuchet MS" w:cs="Arial"/>
              <w:b/>
              <w:bCs/>
              <w:i/>
              <w:iCs/>
              <w:sz w:val="22"/>
              <w:szCs w:val="22"/>
            </w:rPr>
            <w:id w:val="469948388"/>
            <w:lock w:val="contentLocked"/>
            <w:placeholder>
              <w:docPart w:val="DefaultPlaceholder_1082065158"/>
            </w:placeholder>
            <w:group/>
          </w:sdtPr>
          <w:sdtEndPr>
            <w:rPr>
              <w:rFonts w:cstheme="minorBidi"/>
              <w:b w:val="0"/>
              <w:bCs w:val="0"/>
              <w:i w:val="0"/>
              <w:iCs w:val="0"/>
              <w:sz w:val="20"/>
              <w:szCs w:val="20"/>
              <w:lang w:val="it-IT"/>
            </w:rPr>
          </w:sdtEndPr>
          <w:sdtContent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2895"/>
                <w:gridCol w:w="6840"/>
              </w:tblGrid>
              <w:tr w:rsidR="009632A7" w:rsidRPr="00493E5F" w:rsidTr="005C3B45">
                <w:trPr>
                  <w:trHeight w:val="330"/>
                </w:trPr>
                <w:tc>
                  <w:tcPr>
                    <w:tcW w:w="9735" w:type="dxa"/>
                    <w:gridSpan w:val="2"/>
                    <w:tcBorders>
                      <w:top w:val="nil"/>
                      <w:left w:val="nil"/>
                      <w:bottom w:val="single" w:sz="4" w:space="0" w:color="993300"/>
                      <w:right w:val="nil"/>
                    </w:tcBorders>
                    <w:shd w:val="clear" w:color="auto" w:fill="auto"/>
                    <w:noWrap/>
                    <w:vAlign w:val="center"/>
                  </w:tcPr>
                  <w:sdt>
                    <w:sdtPr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</w:rPr>
                      <w:id w:val="1901249074"/>
                      <w:placeholder>
                        <w:docPart w:val="27573DAC9DF6471BA47E51FEED9FE308"/>
                      </w:placeholder>
                      <w:showingPlcHdr/>
                      <w:date>
                        <w:dateFormat w:val="dd/MM/yyyy"/>
                        <w:lid w:val="it-IT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BD01CF" w:rsidRPr="00493E5F" w:rsidRDefault="00BD01CF" w:rsidP="009632A7">
                        <w:pPr>
                          <w:spacing w:before="0" w:after="0"/>
                          <w:rPr>
                            <w:rFonts w:ascii="Trebuchet MS" w:hAnsi="Trebuchet MS" w:cs="Arial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it-IT"/>
                          </w:rPr>
                        </w:pP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Data</w:t>
                        </w:r>
                      </w:p>
                    </w:sdtContent>
                  </w:sdt>
                  <w:p w:rsidR="00F55AE7" w:rsidRDefault="00F55AE7" w:rsidP="009632A7">
                    <w:pPr>
                      <w:spacing w:before="0" w:after="0"/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</w:p>
                  <w:p w:rsidR="00B73A3B" w:rsidRPr="00493E5F" w:rsidRDefault="00B73A3B" w:rsidP="009632A7">
                    <w:pPr>
                      <w:spacing w:before="0" w:after="0"/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  <w:bookmarkStart w:id="0" w:name="_GoBack"/>
                    <w:bookmarkEnd w:id="0"/>
                    <w:r w:rsidRPr="00493E5F"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</w:rPr>
                      <w:t>PRESENTAZIONE ENTE</w:t>
                    </w:r>
                  </w:p>
                  <w:p w:rsidR="009632A7" w:rsidRPr="00493E5F" w:rsidRDefault="00B73A3B" w:rsidP="009632A7">
                    <w:pPr>
                      <w:spacing w:before="0" w:after="0"/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</w:rPr>
                    </w:pPr>
                    <w:r w:rsidRPr="00493E5F"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</w:rPr>
                      <w:t>Anagrafica</w:t>
                    </w:r>
                  </w:p>
                </w:tc>
              </w:tr>
              <w:tr w:rsidR="009632A7" w:rsidRPr="002F404B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9632A7" w:rsidRPr="00493E5F" w:rsidRDefault="009632A7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</w:rPr>
                      <w:t>Ragione sociale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9632A7" w:rsidRPr="00493E5F" w:rsidRDefault="00F55AE7" w:rsidP="002F404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alias w:val="Nome dell'Ente"/>
                        <w:tag w:val="Nome dell'Ente"/>
                        <w:id w:val="-1623520911"/>
                        <w:placeholder>
                          <w:docPart w:val="08AEBF70078D4648AFEC2565BA706437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rFonts w:ascii="Trebuchet MS" w:hAnsi="Trebuchet MS" w:cs="Arial"/>
                            </w:rPr>
                            <w:id w:val="-1877617705"/>
                            <w:placeholder>
                              <w:docPart w:val="D02EBD700FB349E1B53B7BA31141D23F"/>
                            </w:placeholder>
                            <w:showingPlcHdr/>
                            <w:text/>
                          </w:sdtPr>
                          <w:sdtEndPr/>
                          <w:sdtContent>
                            <w:r w:rsidR="002F404B">
                              <w:rPr>
                                <w:rStyle w:val="Testosegnaposto"/>
                                <w:rFonts w:ascii="Trebuchet MS" w:hAnsi="Trebuchet MS"/>
                                <w:lang w:val="it-IT"/>
                              </w:rPr>
                              <w:t>Nome</w:t>
                            </w:r>
                            <w:r w:rsidR="007D7301">
                              <w:rPr>
                                <w:rStyle w:val="Testosegnaposto"/>
                                <w:rFonts w:ascii="Trebuchet MS" w:hAnsi="Trebuchet MS"/>
                                <w:lang w:val="it-IT"/>
                              </w:rPr>
                              <w:t xml:space="preserve"> dell’ente</w:t>
                            </w:r>
                          </w:sdtContent>
                        </w:sdt>
                      </w:sdtContent>
                    </w:sdt>
                  </w:p>
                </w:tc>
              </w:tr>
              <w:tr w:rsidR="009632A7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9632A7" w:rsidRPr="00493E5F" w:rsidRDefault="009632A7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</w:rPr>
                      <w:t>Forma giuridica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9632A7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alias w:val="Forma giuridica"/>
                        <w:tag w:val="Forma giuridica"/>
                        <w:id w:val="1230036329"/>
                        <w:placeholder>
                          <w:docPart w:val="207F6685C00D43ED9217F73466183EEE"/>
                        </w:placeholder>
                        <w:showingPlcHdr/>
                      </w:sdtPr>
                      <w:sdtEndPr/>
                      <w:sdtContent>
                        <w:r w:rsidR="00415351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Onlus, ong, cooperativa, ecc</w:t>
                        </w:r>
                        <w:r w:rsidR="009632A7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.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2D071B">
                    <w:pPr>
                      <w:spacing w:before="0" w:after="0" w:line="240" w:lineRule="auto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Registro nel quale è iscritta l'organizzazione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2D071B">
                    <w:pPr>
                      <w:spacing w:before="0" w:after="0" w:line="240" w:lineRule="auto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524448549"/>
                        <w:placeholder>
                          <w:docPart w:val="D592A75BFD53495481D8847F87F7CCAD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Eventuale registro di registrazione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</w:rPr>
                      <w:t>Indirizzo sede legale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53978428"/>
                        <w:placeholder>
                          <w:docPart w:val="B4D30AF2D6B04620A6EE3C72EAA74ABA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</w:rPr>
                          <w:t>I</w:t>
                        </w:r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ndirizzo sede legale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Indirizzo sede operativa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1780104431"/>
                        <w:placeholder>
                          <w:docPart w:val="9DB37617B7074B61BB03A0A4985373A3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Indirizzo sede operativa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Tele</w:t>
                    </w:r>
                    <w:r w:rsidRPr="00493E5F">
                      <w:rPr>
                        <w:rFonts w:ascii="Trebuchet MS" w:hAnsi="Trebuchet MS" w:cs="Arial"/>
                      </w:rPr>
                      <w:t>fono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2095853314"/>
                        <w:placeholder>
                          <w:docPart w:val="8327C6624D064207A8E2F16C49FBEB02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</w:rPr>
                          <w:t>Telefono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Fax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1278867436"/>
                        <w:placeholder>
                          <w:docPart w:val="F652AB1F2F80409F8AF2D1CD43577FF1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Fax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E-mail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1256705723"/>
                        <w:placeholder>
                          <w:docPart w:val="5BA1B48945844603B5CB461F08067B35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Email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Sito web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753584906"/>
                        <w:placeholder>
                          <w:docPart w:val="DB29681E1DDB4A39BE05168D69679BF5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Sito web</w:t>
                        </w:r>
                      </w:sdtContent>
                    </w:sdt>
                  </w:p>
                </w:tc>
              </w:tr>
              <w:tr w:rsidR="000D0766" w:rsidRPr="00493E5F" w:rsidTr="002D071B">
                <w:trPr>
                  <w:trHeight w:val="420"/>
                </w:trPr>
                <w:tc>
                  <w:tcPr>
                    <w:tcW w:w="289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0D0766" w:rsidP="00FA4C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Legale rappresentante</w:t>
                    </w:r>
                  </w:p>
                </w:tc>
                <w:tc>
                  <w:tcPr>
                    <w:tcW w:w="684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0D0766" w:rsidRPr="00493E5F" w:rsidRDefault="00F55AE7" w:rsidP="0041535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830207481"/>
                        <w:placeholder>
                          <w:docPart w:val="315C6716CF31457BBD7D9FD5C64E4433"/>
                        </w:placeholder>
                        <w:showingPlcHdr/>
                      </w:sdtPr>
                      <w:sdtEndPr/>
                      <w:sdtContent>
                        <w:r w:rsidR="000D0766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Cognome e nome</w:t>
                        </w:r>
                      </w:sdtContent>
                    </w:sdt>
                    <w:r w:rsidR="000D0766"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</w:tbl>
            <w:p w:rsidR="009632A7" w:rsidRPr="00493E5F" w:rsidRDefault="009632A7" w:rsidP="00FA4C45">
              <w:pPr>
                <w:spacing w:before="0" w:after="0"/>
                <w:ind w:left="142"/>
                <w:rPr>
                  <w:rFonts w:ascii="Trebuchet MS" w:hAnsi="Trebuchet MS"/>
                  <w:lang w:val="it-IT"/>
                </w:rPr>
              </w:pPr>
            </w:p>
            <w:tbl>
              <w:tblPr>
                <w:tblW w:w="9730" w:type="dxa"/>
                <w:tblInd w:w="60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9730"/>
              </w:tblGrid>
              <w:tr w:rsidR="009632A7" w:rsidRPr="00F55AE7" w:rsidTr="000D0766">
                <w:trPr>
                  <w:trHeight w:val="330"/>
                </w:trPr>
                <w:tc>
                  <w:tcPr>
                    <w:tcW w:w="9730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  <w:shd w:val="clear" w:color="auto" w:fill="auto"/>
                    <w:noWrap/>
                    <w:vAlign w:val="center"/>
                  </w:tcPr>
                  <w:p w:rsidR="009632A7" w:rsidRPr="00493E5F" w:rsidRDefault="000D0766" w:rsidP="009632A7">
                    <w:pPr>
                      <w:spacing w:before="0" w:after="0" w:line="240" w:lineRule="auto"/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  <w:lang w:val="it-IT"/>
                      </w:rPr>
                      <w:t>Finalità dell’ente</w:t>
                    </w:r>
                  </w:p>
                  <w:sdt>
                    <w:sdtPr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  <w:lang w:val="it-IT"/>
                      </w:rPr>
                      <w:id w:val="1575393870"/>
                      <w:placeholder>
                        <w:docPart w:val="5B259ECD98634F969BE77DF4158E45F1"/>
                      </w:placeholder>
                      <w:showingPlcHdr/>
                    </w:sdtPr>
                    <w:sdtEndPr/>
                    <w:sdtContent>
                      <w:p w:rsidR="000D0766" w:rsidRPr="00493E5F" w:rsidRDefault="000D0766" w:rsidP="00B73A3B">
                        <w:pPr>
                          <w:spacing w:before="0" w:after="0" w:line="240" w:lineRule="auto"/>
                          <w:rPr>
                            <w:rFonts w:ascii="Trebuchet MS" w:hAnsi="Trebuchet MS"/>
                            <w:color w:val="808080"/>
                            <w:lang w:val="it-IT"/>
                          </w:rPr>
                        </w:pP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Espresse sinteticamente in tre punti</w:t>
                        </w:r>
                        <w:r w:rsidR="00B73A3B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 xml:space="preserve">: </w:t>
                        </w: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1</w:t>
                        </w:r>
                        <w:r w:rsidR="00B73A3B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 xml:space="preserve">); </w:t>
                        </w: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2</w:t>
                        </w:r>
                        <w:r w:rsidR="00B73A3B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 xml:space="preserve">); </w:t>
                        </w: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3</w:t>
                        </w:r>
                        <w:r w:rsidR="00B73A3B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).</w:t>
                        </w:r>
                      </w:p>
                    </w:sdtContent>
                  </w:sdt>
                </w:tc>
              </w:tr>
            </w:tbl>
            <w:p w:rsidR="00B73A3B" w:rsidRPr="00493E5F" w:rsidRDefault="00B73A3B" w:rsidP="009632A7">
              <w:pPr>
                <w:spacing w:before="0" w:after="0" w:line="240" w:lineRule="auto"/>
                <w:rPr>
                  <w:rFonts w:ascii="Trebuchet MS" w:hAnsi="Trebuchet MS"/>
                  <w:lang w:val="it-IT"/>
                </w:rPr>
              </w:pPr>
            </w:p>
            <w:tbl>
              <w:tblPr>
                <w:tblW w:w="7960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1613"/>
                <w:gridCol w:w="1201"/>
                <w:gridCol w:w="1510"/>
                <w:gridCol w:w="1185"/>
                <w:gridCol w:w="1343"/>
                <w:gridCol w:w="1109"/>
              </w:tblGrid>
              <w:tr w:rsidR="007263FD" w:rsidRPr="00493E5F" w:rsidTr="005C3B45">
                <w:trPr>
                  <w:trHeight w:val="330"/>
                </w:trPr>
                <w:tc>
                  <w:tcPr>
                    <w:tcW w:w="7960" w:type="dxa"/>
                    <w:gridSpan w:val="6"/>
                    <w:tcBorders>
                      <w:top w:val="nil"/>
                      <w:left w:val="nil"/>
                      <w:bottom w:val="nil"/>
                      <w:right w:val="nil"/>
                    </w:tcBorders>
                    <w:shd w:val="clear" w:color="auto" w:fill="auto"/>
                    <w:noWrap/>
                    <w:vAlign w:val="bottom"/>
                  </w:tcPr>
                  <w:p w:rsidR="00B73A3B" w:rsidRPr="00493E5F" w:rsidRDefault="007263FD" w:rsidP="00B73A3B">
                    <w:pPr>
                      <w:spacing w:before="0" w:after="0" w:line="240" w:lineRule="auto"/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  <w:lang w:val="it-IT"/>
                      </w:rPr>
                      <w:t>S</w:t>
                    </w:r>
                    <w:r w:rsidR="00B73A3B" w:rsidRPr="00493E5F">
                      <w:rPr>
                        <w:rFonts w:ascii="Trebuchet MS" w:hAnsi="Trebuchet MS" w:cs="Arial"/>
                        <w:b/>
                        <w:bCs/>
                        <w:i/>
                        <w:iCs/>
                        <w:sz w:val="22"/>
                        <w:szCs w:val="22"/>
                        <w:lang w:val="it-IT"/>
                      </w:rPr>
                      <w:t>truttura organizzativa</w:t>
                    </w:r>
                  </w:p>
                </w:tc>
              </w:tr>
              <w:tr w:rsidR="005C3B45" w:rsidRPr="00493E5F" w:rsidTr="005C3B45">
                <w:trPr>
                  <w:trHeight w:val="425"/>
                </w:trPr>
                <w:tc>
                  <w:tcPr>
                    <w:tcW w:w="163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5C3B45" w:rsidRPr="00493E5F" w:rsidRDefault="005C3B45" w:rsidP="005C3B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Dipendenti</w:t>
                    </w:r>
                  </w:p>
                </w:tc>
                <w:sdt>
                  <w:sdtPr>
                    <w:rPr>
                      <w:rFonts w:ascii="Trebuchet MS" w:hAnsi="Trebuchet MS" w:cs="Arial"/>
                      <w:lang w:val="it-IT"/>
                    </w:rPr>
                    <w:id w:val="2114474296"/>
                    <w:placeholder>
                      <w:docPart w:val="C974D90461DA4AF386F63E7198338032"/>
                    </w:placeholder>
                    <w:showingPlcHdr/>
                  </w:sdtPr>
                  <w:sdtEndPr/>
                  <w:sdtContent>
                    <w:tc>
                      <w:tcPr>
                        <w:tcW w:w="1201" w:type="dxa"/>
                        <w:tcBorders>
                          <w:top w:val="single" w:sz="4" w:space="0" w:color="993300"/>
                          <w:left w:val="single" w:sz="4" w:space="0" w:color="993300"/>
                          <w:bottom w:val="single" w:sz="4" w:space="0" w:color="993300"/>
                          <w:right w:val="single" w:sz="4" w:space="0" w:color="993300"/>
                        </w:tcBorders>
                        <w:shd w:val="clear" w:color="auto" w:fill="auto"/>
                        <w:vAlign w:val="center"/>
                      </w:tcPr>
                      <w:p w:rsidR="005C3B45" w:rsidRPr="00493E5F" w:rsidRDefault="005C3B45" w:rsidP="005C3B45">
                        <w:pPr>
                          <w:spacing w:before="0" w:after="0"/>
                          <w:ind w:left="142"/>
                          <w:rPr>
                            <w:rFonts w:ascii="Trebuchet MS" w:hAnsi="Trebuchet MS" w:cs="Arial"/>
                            <w:lang w:val="it-IT"/>
                          </w:rPr>
                        </w:pP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Numero</w:t>
                        </w:r>
                      </w:p>
                    </w:tc>
                  </w:sdtContent>
                </w:sdt>
                <w:tc>
                  <w:tcPr>
                    <w:tcW w:w="1510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5C3B45" w:rsidRPr="00493E5F" w:rsidRDefault="005C3B45" w:rsidP="005C3B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Collaboratori</w:t>
                    </w:r>
                  </w:p>
                </w:tc>
                <w:sdt>
                  <w:sdtPr>
                    <w:rPr>
                      <w:rFonts w:ascii="Trebuchet MS" w:hAnsi="Trebuchet MS" w:cs="Arial"/>
                      <w:lang w:val="it-IT"/>
                    </w:rPr>
                    <w:id w:val="-511370116"/>
                    <w:placeholder>
                      <w:docPart w:val="561EE8B2DE1D43CDB8D48F3D940705DB"/>
                    </w:placeholder>
                    <w:showingPlcHdr/>
                  </w:sdtPr>
                  <w:sdtEndPr/>
                  <w:sdtContent>
                    <w:tc>
                      <w:tcPr>
                        <w:tcW w:w="1194" w:type="dxa"/>
                        <w:tcBorders>
                          <w:top w:val="single" w:sz="4" w:space="0" w:color="993300"/>
                          <w:left w:val="single" w:sz="4" w:space="0" w:color="993300"/>
                          <w:bottom w:val="single" w:sz="4" w:space="0" w:color="993300"/>
                          <w:right w:val="single" w:sz="4" w:space="0" w:color="993300"/>
                        </w:tcBorders>
                        <w:shd w:val="clear" w:color="auto" w:fill="auto"/>
                        <w:vAlign w:val="center"/>
                      </w:tcPr>
                      <w:p w:rsidR="005C3B45" w:rsidRPr="00493E5F" w:rsidRDefault="005C3B45" w:rsidP="005C3B45">
                        <w:pPr>
                          <w:spacing w:before="0" w:after="0"/>
                          <w:ind w:left="142"/>
                          <w:rPr>
                            <w:rFonts w:ascii="Trebuchet MS" w:hAnsi="Trebuchet MS" w:cs="Arial"/>
                            <w:lang w:val="it-IT"/>
                          </w:rPr>
                        </w:pP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Numero</w:t>
                        </w:r>
                      </w:p>
                    </w:tc>
                  </w:sdtContent>
                </w:sdt>
                <w:tc>
                  <w:tcPr>
                    <w:tcW w:w="2268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5C3B45" w:rsidRPr="00493E5F" w:rsidRDefault="005C3B45" w:rsidP="005C3B45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Volontari</w:t>
                    </w:r>
                  </w:p>
                </w:tc>
                <w:sdt>
                  <w:sdtPr>
                    <w:rPr>
                      <w:rFonts w:ascii="Trebuchet MS" w:hAnsi="Trebuchet MS" w:cs="Arial"/>
                      <w:lang w:val="it-IT"/>
                    </w:rPr>
                    <w:id w:val="1475108667"/>
                    <w:placeholder>
                      <w:docPart w:val="D1A82530E2204D25B65060D5BB71282A"/>
                    </w:placeholder>
                    <w:showingPlcHdr/>
                  </w:sdtPr>
                  <w:sdtEndPr/>
                  <w:sdtContent>
                    <w:tc>
                      <w:tcPr>
                        <w:tcW w:w="1117" w:type="dxa"/>
                        <w:tcBorders>
                          <w:top w:val="single" w:sz="4" w:space="0" w:color="993300"/>
                          <w:left w:val="single" w:sz="4" w:space="0" w:color="993300"/>
                          <w:bottom w:val="single" w:sz="4" w:space="0" w:color="993300"/>
                          <w:right w:val="single" w:sz="4" w:space="0" w:color="993300"/>
                        </w:tcBorders>
                        <w:shd w:val="clear" w:color="auto" w:fill="auto"/>
                        <w:vAlign w:val="center"/>
                      </w:tcPr>
                      <w:p w:rsidR="005C3B45" w:rsidRPr="00493E5F" w:rsidRDefault="005C3B45" w:rsidP="005C3B45">
                        <w:pPr>
                          <w:spacing w:before="0" w:after="0"/>
                          <w:ind w:left="142"/>
                          <w:rPr>
                            <w:rFonts w:ascii="Trebuchet MS" w:hAnsi="Trebuchet MS" w:cs="Arial"/>
                            <w:lang w:val="it-IT"/>
                          </w:rPr>
                        </w:pP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Numero</w:t>
                        </w:r>
                      </w:p>
                    </w:tc>
                  </w:sdtContent>
                </w:sdt>
              </w:tr>
            </w:tbl>
            <w:p w:rsidR="009632A7" w:rsidRPr="00493E5F" w:rsidRDefault="009632A7" w:rsidP="009632A7">
              <w:pPr>
                <w:spacing w:before="0" w:after="0" w:line="240" w:lineRule="auto"/>
                <w:rPr>
                  <w:rFonts w:ascii="Trebuchet MS" w:hAnsi="Trebuchet MS"/>
                  <w:lang w:val="it-IT"/>
                </w:rPr>
              </w:pPr>
            </w:p>
            <w:p w:rsidR="00BD01CF" w:rsidRPr="00493E5F" w:rsidRDefault="00BD01CF" w:rsidP="009632A7">
              <w:pPr>
                <w:spacing w:before="0" w:after="0" w:line="240" w:lineRule="auto"/>
                <w:rPr>
                  <w:rFonts w:ascii="Trebuchet MS" w:hAnsi="Trebuchet MS" w:cs="Arial"/>
                  <w:b/>
                  <w:bCs/>
                  <w:i/>
                  <w:iCs/>
                  <w:sz w:val="22"/>
                  <w:szCs w:val="22"/>
                  <w:lang w:val="it-IT"/>
                </w:rPr>
              </w:pPr>
              <w:r w:rsidRPr="00493E5F">
                <w:rPr>
                  <w:rFonts w:ascii="Trebuchet MS" w:hAnsi="Trebuchet MS" w:cs="Arial"/>
                  <w:b/>
                  <w:bCs/>
                  <w:i/>
                  <w:iCs/>
                  <w:sz w:val="22"/>
                  <w:szCs w:val="22"/>
                  <w:lang w:val="it-IT"/>
                </w:rPr>
                <w:t>Principali iniziative realizzate o in corso di realizzazione</w:t>
              </w:r>
            </w:p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1296"/>
                <w:gridCol w:w="1271"/>
                <w:gridCol w:w="2368"/>
                <w:gridCol w:w="4800"/>
              </w:tblGrid>
              <w:tr w:rsidR="00BD01CF" w:rsidRPr="00493E5F" w:rsidTr="00BD01CF">
                <w:trPr>
                  <w:trHeight w:val="420"/>
                </w:trPr>
                <w:tc>
                  <w:tcPr>
                    <w:tcW w:w="1296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Anno</w:t>
                    </w:r>
                  </w:p>
                </w:tc>
                <w:tc>
                  <w:tcPr>
                    <w:tcW w:w="1271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BD01CF" w:rsidRPr="00493E5F" w:rsidRDefault="00F55AE7" w:rsidP="00BD01CF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1167554374"/>
                        <w:placeholder>
                          <w:docPart w:val="DC60CC9E887445279D836BC1D350535C"/>
                        </w:placeholder>
                        <w:showingPlcHdr/>
                      </w:sdtPr>
                      <w:sdtEndPr/>
                      <w:sdtContent>
                        <w:r w:rsidR="00BD01CF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Anno</w:t>
                        </w:r>
                      </w:sdtContent>
                    </w:sdt>
                  </w:p>
                </w:tc>
                <w:tc>
                  <w:tcPr>
                    <w:tcW w:w="236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BD01CF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Nazione</w:t>
                    </w:r>
                  </w:p>
                </w:tc>
                <w:tc>
                  <w:tcPr>
                    <w:tcW w:w="480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BD01CF" w:rsidRPr="00493E5F" w:rsidRDefault="00BD01CF" w:rsidP="00BD01CF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</w:p>
                </w:tc>
              </w:tr>
              <w:tr w:rsidR="00BD01CF" w:rsidRPr="00493E5F" w:rsidTr="00BD01CF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Titolo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BD01CF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1605489943"/>
                        <w:placeholder>
                          <w:docPart w:val="B415E9A3662447E489EB54DB09B40F02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Titolo</w:t>
                        </w:r>
                      </w:sdtContent>
                    </w:sdt>
                  </w:p>
                </w:tc>
              </w:tr>
              <w:tr w:rsidR="00BD01CF" w:rsidRPr="00493E5F" w:rsidTr="00BD01CF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Obiettivo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BD01CF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1891571011"/>
                        <w:placeholder>
                          <w:docPart w:val="5723D6138BEB48BE881E0E492E113C23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Obiettivo</w:t>
                        </w:r>
                      </w:sdtContent>
                    </w:sdt>
                  </w:p>
                </w:tc>
              </w:tr>
              <w:tr w:rsidR="00BD01CF" w:rsidRPr="00493E5F" w:rsidTr="00BD01CF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Costo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BD01CF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806005913"/>
                        <w:placeholder>
                          <w:docPart w:val="2F5F8A04595B46DF9600E3F1B2A81586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2F404B" w:rsidRPr="00493E5F" w:rsidTr="00BD01CF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2F404B" w:rsidRPr="00493E5F" w:rsidRDefault="002F404B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>
                      <w:rPr>
                        <w:rFonts w:ascii="Trebuchet MS" w:hAnsi="Trebuchet MS" w:cs="Arial"/>
                        <w:lang w:val="it-IT"/>
                      </w:rPr>
                      <w:t>Finanziatori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2F404B" w:rsidRPr="00493E5F" w:rsidRDefault="002F404B" w:rsidP="002F404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1468236178"/>
                        <w:placeholder>
                          <w:docPart w:val="05BF58696D9344278C059E5F5A6B3F3D"/>
                        </w:placeholder>
                        <w:showingPlcHdr/>
                      </w:sdtPr>
                      <w:sdtEndPr/>
                      <w:sdtContent>
                        <w:r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Enti finanziatori</w:t>
                        </w:r>
                      </w:sdtContent>
                    </w:sdt>
                  </w:p>
                </w:tc>
              </w:tr>
            </w:tbl>
            <w:p w:rsidR="00BD01CF" w:rsidRPr="00493E5F" w:rsidRDefault="00BD01CF" w:rsidP="00BD01CF">
              <w:pPr>
                <w:spacing w:before="0" w:after="0" w:line="240" w:lineRule="auto"/>
                <w:rPr>
                  <w:rFonts w:ascii="Trebuchet MS" w:hAnsi="Trebuchet MS" w:cs="Arial"/>
                  <w:b/>
                  <w:bCs/>
                  <w:i/>
                  <w:iCs/>
                  <w:sz w:val="22"/>
                  <w:szCs w:val="22"/>
                  <w:lang w:val="it-IT"/>
                </w:rPr>
              </w:pPr>
            </w:p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1296"/>
                <w:gridCol w:w="1271"/>
                <w:gridCol w:w="2368"/>
                <w:gridCol w:w="4800"/>
              </w:tblGrid>
              <w:tr w:rsidR="00BD01CF" w:rsidRPr="00493E5F" w:rsidTr="002D071B">
                <w:trPr>
                  <w:trHeight w:val="420"/>
                </w:trPr>
                <w:tc>
                  <w:tcPr>
                    <w:tcW w:w="1296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Anno</w:t>
                    </w:r>
                  </w:p>
                </w:tc>
                <w:tc>
                  <w:tcPr>
                    <w:tcW w:w="1271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BD01CF" w:rsidRPr="00493E5F" w:rsidRDefault="00F55AE7" w:rsidP="002D071B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1820466456"/>
                        <w:placeholder>
                          <w:docPart w:val="C34DBBB1F84B4B92AFBD8585405ED6CD"/>
                        </w:placeholder>
                        <w:showingPlcHdr/>
                      </w:sdtPr>
                      <w:sdtEndPr/>
                      <w:sdtContent>
                        <w:r w:rsidR="00BD01CF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Anno</w:t>
                        </w:r>
                      </w:sdtContent>
                    </w:sdt>
                  </w:p>
                </w:tc>
                <w:tc>
                  <w:tcPr>
                    <w:tcW w:w="236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Nazione</w:t>
                    </w:r>
                  </w:p>
                </w:tc>
                <w:tc>
                  <w:tcPr>
                    <w:tcW w:w="480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</w:p>
                </w:tc>
              </w:tr>
              <w:tr w:rsidR="00BD01CF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Titolo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1912279865"/>
                        <w:placeholder>
                          <w:docPart w:val="BA3E997A2330422E922789298E75862E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Titolo</w:t>
                        </w:r>
                      </w:sdtContent>
                    </w:sdt>
                  </w:p>
                </w:tc>
              </w:tr>
              <w:tr w:rsidR="00BD01CF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Obiettivo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872536396"/>
                        <w:placeholder>
                          <w:docPart w:val="6BDD5BE8E86142FCB9AD6BCCDB82C1D1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Obiettivo</w:t>
                        </w:r>
                      </w:sdtContent>
                    </w:sdt>
                  </w:p>
                </w:tc>
              </w:tr>
              <w:tr w:rsidR="00BD01CF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Costo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171384368"/>
                        <w:placeholder>
                          <w:docPart w:val="E4901A0649284AA09976143425E7B29A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2F404B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2F404B" w:rsidRPr="00493E5F" w:rsidRDefault="002F404B" w:rsidP="00190A1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>
                      <w:rPr>
                        <w:rFonts w:ascii="Trebuchet MS" w:hAnsi="Trebuchet MS" w:cs="Arial"/>
                        <w:lang w:val="it-IT"/>
                      </w:rPr>
                      <w:t>Finanziatori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2F404B" w:rsidRPr="00493E5F" w:rsidRDefault="002F404B" w:rsidP="00190A1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318730509"/>
                        <w:placeholder>
                          <w:docPart w:val="BF7829C00F794B6CB4CA7072093C197E"/>
                        </w:placeholder>
                        <w:showingPlcHdr/>
                      </w:sdtPr>
                      <w:sdtEndPr/>
                      <w:sdtContent>
                        <w:r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Enti finanziatori</w:t>
                        </w:r>
                      </w:sdtContent>
                    </w:sdt>
                  </w:p>
                </w:tc>
              </w:tr>
            </w:tbl>
            <w:p w:rsidR="00BD01CF" w:rsidRPr="00493E5F" w:rsidRDefault="00BD01CF" w:rsidP="009632A7">
              <w:pPr>
                <w:spacing w:before="0" w:after="0" w:line="240" w:lineRule="auto"/>
                <w:rPr>
                  <w:rFonts w:ascii="Trebuchet MS" w:hAnsi="Trebuchet MS"/>
                  <w:lang w:val="it-IT"/>
                </w:rPr>
              </w:pPr>
            </w:p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1296"/>
                <w:gridCol w:w="1271"/>
                <w:gridCol w:w="2368"/>
                <w:gridCol w:w="4800"/>
              </w:tblGrid>
              <w:tr w:rsidR="00BD01CF" w:rsidRPr="00493E5F" w:rsidTr="002D071B">
                <w:trPr>
                  <w:trHeight w:val="420"/>
                </w:trPr>
                <w:tc>
                  <w:tcPr>
                    <w:tcW w:w="1296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Anno</w:t>
                    </w:r>
                  </w:p>
                </w:tc>
                <w:tc>
                  <w:tcPr>
                    <w:tcW w:w="1271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BD01CF" w:rsidRPr="00493E5F" w:rsidRDefault="00F55AE7" w:rsidP="002D071B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2142264594"/>
                        <w:placeholder>
                          <w:docPart w:val="2F2DD9E79CE641C9830C4A907E86D016"/>
                        </w:placeholder>
                        <w:showingPlcHdr/>
                      </w:sdtPr>
                      <w:sdtEndPr/>
                      <w:sdtContent>
                        <w:r w:rsidR="00BD01CF"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Anno</w:t>
                        </w:r>
                      </w:sdtContent>
                    </w:sdt>
                  </w:p>
                </w:tc>
                <w:tc>
                  <w:tcPr>
                    <w:tcW w:w="236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Nazione</w:t>
                    </w:r>
                  </w:p>
                </w:tc>
                <w:tc>
                  <w:tcPr>
                    <w:tcW w:w="480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</w:p>
                </w:tc>
              </w:tr>
              <w:tr w:rsidR="00BD01CF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Titolo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577593616"/>
                        <w:placeholder>
                          <w:docPart w:val="64C6072F97614FEDB0ECEAC239F8C926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Titolo</w:t>
                        </w:r>
                      </w:sdtContent>
                    </w:sdt>
                  </w:p>
                </w:tc>
              </w:tr>
              <w:tr w:rsidR="00BD01CF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Obiettivo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1160836465"/>
                        <w:placeholder>
                          <w:docPart w:val="622D2C91984C42BF8D85FA0D5835F90A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Obiettivo</w:t>
                        </w:r>
                      </w:sdtContent>
                    </w:sdt>
                  </w:p>
                </w:tc>
              </w:tr>
              <w:tr w:rsidR="00BD01CF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lastRenderedPageBreak/>
                      <w:t>Costo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BD01CF" w:rsidRPr="00493E5F" w:rsidRDefault="00BD01C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1223567046"/>
                        <w:placeholder>
                          <w:docPart w:val="15EF3347759D4DF2B75FFC5010B029C1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2F404B" w:rsidRPr="00493E5F" w:rsidTr="002D071B">
                <w:trPr>
                  <w:trHeight w:val="420"/>
                </w:trPr>
                <w:tc>
                  <w:tcPr>
                    <w:tcW w:w="2567" w:type="dxa"/>
                    <w:gridSpan w:val="2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2F404B" w:rsidRPr="00493E5F" w:rsidRDefault="002F404B" w:rsidP="00190A1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>
                      <w:rPr>
                        <w:rFonts w:ascii="Trebuchet MS" w:hAnsi="Trebuchet MS" w:cs="Arial"/>
                        <w:lang w:val="it-IT"/>
                      </w:rPr>
                      <w:t>Finanziatori</w:t>
                    </w:r>
                  </w:p>
                </w:tc>
                <w:tc>
                  <w:tcPr>
                    <w:tcW w:w="7168" w:type="dxa"/>
                    <w:gridSpan w:val="2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2F404B" w:rsidRPr="00493E5F" w:rsidRDefault="002F404B" w:rsidP="00190A11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1656500241"/>
                        <w:placeholder>
                          <w:docPart w:val="F46233317B1D4842814FF84B9D117AF1"/>
                        </w:placeholder>
                        <w:showingPlcHdr/>
                      </w:sdtPr>
                      <w:sdtEndPr/>
                      <w:sdtContent>
                        <w:r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Enti finanziatori</w:t>
                        </w:r>
                      </w:sdtContent>
                    </w:sdt>
                  </w:p>
                </w:tc>
              </w:tr>
            </w:tbl>
            <w:p w:rsidR="00BD01CF" w:rsidRPr="002F404B" w:rsidRDefault="00BD01CF" w:rsidP="009632A7">
              <w:pPr>
                <w:rPr>
                  <w:rFonts w:ascii="Trebuchet MS" w:hAnsi="Trebuchet MS" w:cs="Arial"/>
                  <w:b/>
                  <w:bCs/>
                  <w:i/>
                  <w:iCs/>
                  <w:sz w:val="22"/>
                  <w:szCs w:val="22"/>
                  <w:lang w:val="it-IT"/>
                </w:rPr>
              </w:pPr>
              <w:r w:rsidRPr="002F404B">
                <w:rPr>
                  <w:rFonts w:ascii="Trebuchet MS" w:hAnsi="Trebuchet MS" w:cs="Arial"/>
                  <w:b/>
                  <w:bCs/>
                  <w:i/>
                  <w:iCs/>
                  <w:sz w:val="22"/>
                  <w:szCs w:val="22"/>
                  <w:lang w:val="it-IT"/>
                </w:rPr>
                <w:t>PRESENTAZIONE PROGETTO</w:t>
              </w:r>
            </w:p>
            <w:p w:rsidR="00BD01CF" w:rsidRPr="00493E5F" w:rsidRDefault="00BD01CF" w:rsidP="00BD01CF">
              <w:pPr>
                <w:pBdr>
                  <w:bottom w:val="single" w:sz="6" w:space="1" w:color="auto"/>
                </w:pBdr>
                <w:spacing w:before="0" w:after="0"/>
                <w:rPr>
                  <w:rFonts w:ascii="Trebuchet MS" w:hAnsi="Trebuchet MS"/>
                  <w:b/>
                  <w:i/>
                  <w:color w:val="993300"/>
                  <w:sz w:val="24"/>
                  <w:lang w:val="it-IT"/>
                </w:rPr>
              </w:pPr>
              <w:r w:rsidRPr="00493E5F">
                <w:rPr>
                  <w:rFonts w:ascii="Trebuchet MS" w:hAnsi="Trebuchet MS"/>
                  <w:b/>
                  <w:i/>
                  <w:color w:val="663300"/>
                  <w:sz w:val="28"/>
                  <w:szCs w:val="22"/>
                  <w:lang w:val="it-IT"/>
                </w:rPr>
                <w:t>Titolo del progetto</w:t>
              </w:r>
            </w:p>
            <w:sdt>
              <w:sdtPr>
                <w:rPr>
                  <w:rFonts w:ascii="Trebuchet MS" w:hAnsi="Trebuchet MS" w:cs="Arial"/>
                  <w:bCs/>
                  <w:iCs/>
                  <w:sz w:val="24"/>
                </w:rPr>
                <w:id w:val="473260355"/>
                <w:placeholder>
                  <w:docPart w:val="F15A8EDFFB054BAFAB9A756193F9331D"/>
                </w:placeholder>
                <w:showingPlcHdr/>
              </w:sdtPr>
              <w:sdtEndPr/>
              <w:sdtContent>
                <w:p w:rsidR="00BD01CF" w:rsidRPr="00493E5F" w:rsidRDefault="00BD01CF" w:rsidP="00BD01CF">
                  <w:pPr>
                    <w:spacing w:before="0" w:after="0"/>
                    <w:rPr>
                      <w:rFonts w:ascii="Trebuchet MS" w:hAnsi="Trebuchet MS" w:cs="Arial"/>
                      <w:bCs/>
                      <w:iCs/>
                      <w:sz w:val="24"/>
                      <w:lang w:val="it-IT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Inserire il titolo progetto</w:t>
                  </w:r>
                </w:p>
              </w:sdtContent>
            </w:sdt>
            <w:p w:rsidR="00BD01CF" w:rsidRPr="00493E5F" w:rsidRDefault="00BD01CF" w:rsidP="00BD01CF">
              <w:pPr>
                <w:pBdr>
                  <w:bottom w:val="single" w:sz="6" w:space="1" w:color="auto"/>
                </w:pBdr>
                <w:spacing w:after="0"/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</w:pPr>
              <w:r w:rsidRPr="00493E5F"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  <w:t>Oggetto della richiesta</w:t>
              </w:r>
            </w:p>
            <w:sdt>
              <w:sdtPr>
                <w:rPr>
                  <w:rFonts w:ascii="Trebuchet MS" w:hAnsi="Trebuchet MS" w:cs="Arial"/>
                  <w:lang w:val="it-IT"/>
                </w:rPr>
                <w:id w:val="-913860239"/>
                <w:placeholder>
                  <w:docPart w:val="A613475C11764E3ABFAAF0A3A9A77F74"/>
                </w:placeholder>
                <w:showingPlcHdr/>
              </w:sdtPr>
              <w:sdtEndPr/>
              <w:sdtContent>
                <w:p w:rsidR="00BD01CF" w:rsidRPr="00493E5F" w:rsidRDefault="00BD01CF" w:rsidP="00BD01CF">
                  <w:pPr>
                    <w:spacing w:after="0" w:line="240" w:lineRule="auto"/>
                    <w:rPr>
                      <w:rFonts w:ascii="Trebuchet MS" w:hAnsi="Trebuchet MS" w:cs="Arial"/>
                      <w:lang w:val="it-IT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Descrizione del progetto</w:t>
                  </w:r>
                </w:p>
              </w:sdtContent>
            </w:sdt>
            <w:p w:rsidR="00BD01CF" w:rsidRPr="00493E5F" w:rsidRDefault="00BD01CF" w:rsidP="00BD01CF">
              <w:pPr>
                <w:pBdr>
                  <w:bottom w:val="single" w:sz="6" w:space="1" w:color="auto"/>
                </w:pBdr>
                <w:spacing w:after="0"/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</w:pPr>
              <w:r w:rsidRPr="00493E5F"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  <w:t>Dove si realizza</w:t>
              </w:r>
            </w:p>
            <w:sdt>
              <w:sdtPr>
                <w:rPr>
                  <w:rFonts w:ascii="Trebuchet MS" w:hAnsi="Trebuchet MS" w:cs="Arial"/>
                  <w:bCs/>
                  <w:iCs/>
                  <w:lang w:val="it-IT"/>
                </w:rPr>
                <w:id w:val="-948470509"/>
                <w:placeholder>
                  <w:docPart w:val="97D9223D93C446A98CDB04F640DD81E4"/>
                </w:placeholder>
                <w:showingPlcHdr/>
              </w:sdtPr>
              <w:sdtEndPr/>
              <w:sdtContent>
                <w:p w:rsidR="00BD01CF" w:rsidRPr="00493E5F" w:rsidRDefault="00BD01CF" w:rsidP="00BD01CF">
                  <w:pPr>
                    <w:spacing w:after="0"/>
                    <w:rPr>
                      <w:rFonts w:ascii="Trebuchet MS" w:hAnsi="Trebuchet MS" w:cs="Arial"/>
                      <w:bCs/>
                      <w:iCs/>
                      <w:lang w:val="it-IT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Località, nazione</w:t>
                  </w:r>
                </w:p>
              </w:sdtContent>
            </w:sdt>
            <w:p w:rsidR="0047619D" w:rsidRPr="00493E5F" w:rsidRDefault="0047619D" w:rsidP="0047619D">
              <w:pPr>
                <w:pBdr>
                  <w:bottom w:val="single" w:sz="6" w:space="1" w:color="auto"/>
                </w:pBdr>
                <w:spacing w:after="0"/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</w:pPr>
              <w:r w:rsidRPr="00493E5F"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  <w:t xml:space="preserve">Problema o disagio riscontrato </w:t>
              </w:r>
            </w:p>
            <w:sdt>
              <w:sdtPr>
                <w:rPr>
                  <w:rFonts w:ascii="Trebuchet MS" w:hAnsi="Trebuchet MS" w:cs="Arial"/>
                  <w:bCs/>
                  <w:iCs/>
                  <w:lang w:val="it-IT"/>
                </w:rPr>
                <w:id w:val="2057201861"/>
                <w:placeholder>
                  <w:docPart w:val="A8A78F5D0D6848AFA4DAE942256A6BF9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after="0"/>
                    <w:rPr>
                      <w:rFonts w:ascii="Trebuchet MS" w:hAnsi="Trebuchet MS" w:cs="Arial"/>
                      <w:bCs/>
                      <w:iCs/>
                      <w:lang w:val="it-IT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Problema o disagio riscontrato</w:t>
                  </w:r>
                </w:p>
              </w:sdtContent>
            </w:sdt>
            <w:p w:rsidR="0047619D" w:rsidRPr="00493E5F" w:rsidRDefault="0047619D" w:rsidP="0047619D">
              <w:pPr>
                <w:pBdr>
                  <w:bottom w:val="single" w:sz="6" w:space="1" w:color="auto"/>
                </w:pBdr>
                <w:spacing w:after="0"/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</w:pPr>
              <w:r w:rsidRPr="00493E5F">
                <w:rPr>
                  <w:rFonts w:ascii="Trebuchet MS" w:hAnsi="Trebuchet MS"/>
                  <w:b/>
                  <w:i/>
                  <w:color w:val="663300"/>
                  <w:sz w:val="28"/>
                  <w:lang w:val="it-IT"/>
                </w:rPr>
                <w:t>Utenza</w:t>
              </w:r>
            </w:p>
            <w:sdt>
              <w:sdtPr>
                <w:rPr>
                  <w:rFonts w:ascii="Trebuchet MS" w:hAnsi="Trebuchet MS"/>
                  <w:lang w:val="it-IT"/>
                </w:rPr>
                <w:id w:val="627042936"/>
                <w:placeholder>
                  <w:docPart w:val="15A9DC427BBF4FC8A17574588AF499F3"/>
                </w:placeholder>
                <w:showingPlcHdr/>
              </w:sdtPr>
              <w:sdtEndPr/>
              <w:sdtContent>
                <w:p w:rsidR="00BD01CF" w:rsidRPr="00493E5F" w:rsidRDefault="0047619D" w:rsidP="009632A7">
                  <w:pPr>
                    <w:rPr>
                      <w:rFonts w:ascii="Trebuchet MS" w:hAnsi="Trebuchet MS"/>
                      <w:lang w:val="it-IT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Numero e condizione sociale dei possibili destinatari a o disagio riscontrato</w:t>
                  </w:r>
                </w:p>
              </w:sdtContent>
            </w:sdt>
            <w:p w:rsidR="009632A7" w:rsidRPr="00493E5F" w:rsidRDefault="009632A7" w:rsidP="009632A7">
              <w:pPr>
                <w:spacing w:before="0" w:after="0" w:line="240" w:lineRule="auto"/>
                <w:rPr>
                  <w:rFonts w:ascii="Trebuchet MS" w:hAnsi="Trebuchet MS"/>
                  <w:lang w:val="it-IT"/>
                </w:rPr>
              </w:pPr>
            </w:p>
            <w:p w:rsidR="0047619D" w:rsidRPr="00493E5F" w:rsidRDefault="0047619D" w:rsidP="0047619D">
              <w:pPr>
                <w:pBdr>
                  <w:bottom w:val="single" w:sz="6" w:space="1" w:color="auto"/>
                </w:pBdr>
                <w:spacing w:before="0" w:after="0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Obiettivo</w:t>
              </w:r>
            </w:p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22360322"/>
                <w:placeholder>
                  <w:docPart w:val="E641F6612F2046D8BC0F60075DEFE894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1)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O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biettivo dell’iniziativa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-256441274"/>
                <w:placeholder>
                  <w:docPart w:val="F8310D1ED66846198DBD61DCA4392CE9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2)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O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biettivo dell’iniziativa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833867305"/>
                <w:placeholder>
                  <w:docPart w:val="B63BA6EEF5B845F6B6B0B0E1D0918754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3)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O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biettivo dell’iniziativa</w:t>
                  </w:r>
                </w:p>
              </w:sdtContent>
            </w:sdt>
            <w:p w:rsidR="0047619D" w:rsidRPr="00493E5F" w:rsidRDefault="0047619D" w:rsidP="0047619D">
              <w:pPr>
                <w:spacing w:before="0" w:after="0"/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</w:pPr>
            </w:p>
            <w:p w:rsidR="0047619D" w:rsidRPr="00493E5F" w:rsidRDefault="0047619D" w:rsidP="0047619D">
              <w:pPr>
                <w:pBdr>
                  <w:bottom w:val="single" w:sz="6" w:space="1" w:color="auto"/>
                </w:pBdr>
                <w:spacing w:before="0" w:after="0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Fasi di realizzazione dell’iniziativa</w:t>
              </w:r>
            </w:p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-1363196671"/>
                <w:placeholder>
                  <w:docPart w:val="120254BF455F435F981AA1B0A66BACAA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1)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A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ttività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2063216967"/>
                <w:placeholder>
                  <w:docPart w:val="B311F336704D411C93E1F15C8CD9314F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2)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A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ttività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-1338926403"/>
                <w:placeholder>
                  <w:docPart w:val="10F58D0D6D914BF1922B479879A5E3A6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3)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A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ttività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771352025"/>
                <w:placeholder>
                  <w:docPart w:val="AA058FB249C34C51A48DDB050F5952EC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4)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A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ttività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2036612361"/>
                <w:placeholder>
                  <w:docPart w:val="FF4261FDCE9C45F5AAE0149289C269E0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5)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A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ttività</w:t>
                  </w:r>
                </w:p>
              </w:sdtContent>
            </w:sdt>
            <w:p w:rsidR="0047619D" w:rsidRPr="00493E5F" w:rsidRDefault="0047619D" w:rsidP="0047619D">
              <w:pPr>
                <w:spacing w:before="0" w:after="0"/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</w:pPr>
            </w:p>
            <w:p w:rsidR="0047619D" w:rsidRPr="00493E5F" w:rsidRDefault="0047619D" w:rsidP="0047619D">
              <w:pPr>
                <w:pBdr>
                  <w:bottom w:val="single" w:sz="6" w:space="1" w:color="auto"/>
                </w:pBdr>
                <w:spacing w:before="0" w:after="0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Risultati attesi</w:t>
              </w:r>
            </w:p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464311273"/>
                <w:placeholder>
                  <w:docPart w:val="3D4C8A0C886B4B2A8D940C0A8EBF30AB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1)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R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isultato atteso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257555633"/>
                <w:placeholder>
                  <w:docPart w:val="92390606699440A980559E965CCE3E5B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2)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R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isultato atteso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-508066015"/>
                <w:placeholder>
                  <w:docPart w:val="D3EF68F824624DD29E5D5AF8F1DFED70"/>
                </w:placeholder>
                <w:showingPlcHdr/>
              </w:sdtPr>
              <w:sdtEndPr/>
              <w:sdtContent>
                <w:p w:rsidR="0047619D" w:rsidRPr="00493E5F" w:rsidRDefault="0047619D" w:rsidP="0047619D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 xml:space="preserve">3) </w:t>
                  </w:r>
                  <w:r w:rsidR="009C4EB5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R</w:t>
                  </w: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isultato atteso</w:t>
                  </w:r>
                </w:p>
              </w:sdtContent>
            </w:sdt>
            <w:p w:rsidR="009C4EB5" w:rsidRPr="00493E5F" w:rsidRDefault="009C4EB5" w:rsidP="0047619D">
              <w:pPr>
                <w:spacing w:before="0" w:after="0"/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</w:pPr>
            </w:p>
            <w:p w:rsidR="009C4EB5" w:rsidRPr="00493E5F" w:rsidRDefault="009C4EB5" w:rsidP="009C4EB5">
              <w:pPr>
                <w:pBdr>
                  <w:bottom w:val="single" w:sz="6" w:space="1" w:color="auto"/>
                </w:pBdr>
                <w:spacing w:before="0" w:after="0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Partner locali</w:t>
              </w:r>
            </w:p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321389707"/>
                <w:placeholder>
                  <w:docPart w:val="F5448CD94FD54884B77F5F7FA9003FF6"/>
                </w:placeholder>
                <w:showingPlcHdr/>
              </w:sdtPr>
              <w:sdtEndPr/>
              <w:sdtContent>
                <w:p w:rsidR="009C4EB5" w:rsidRPr="00493E5F" w:rsidRDefault="009C4EB5" w:rsidP="009C4EB5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1) Partner locale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543037141"/>
                <w:placeholder>
                  <w:docPart w:val="31337AB7B337484BB86EADBBF73B6807"/>
                </w:placeholder>
                <w:showingPlcHdr/>
              </w:sdtPr>
              <w:sdtEndPr/>
              <w:sdtContent>
                <w:p w:rsidR="009C4EB5" w:rsidRPr="00493E5F" w:rsidRDefault="009C4EB5" w:rsidP="009C4EB5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2) Partner locale</w:t>
                  </w:r>
                </w:p>
              </w:sdtContent>
            </w:sdt>
            <w:sdt>
              <w:sdtPr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  <w:id w:val="1130815764"/>
                <w:placeholder>
                  <w:docPart w:val="48A2B80F892B43F89776697F37E0396B"/>
                </w:placeholder>
                <w:showingPlcHdr/>
              </w:sdtPr>
              <w:sdtEndPr/>
              <w:sdtContent>
                <w:p w:rsidR="009C4EB5" w:rsidRPr="00493E5F" w:rsidRDefault="009C4EB5" w:rsidP="009C4EB5">
                  <w:pPr>
                    <w:spacing w:before="0" w:after="0"/>
                    <w:rPr>
                      <w:rFonts w:ascii="Trebuchet MS" w:eastAsia="Calibri" w:hAnsi="Trebuchet MS" w:cs="Arial"/>
                      <w:bCs/>
                      <w:iCs/>
                      <w:sz w:val="22"/>
                      <w:szCs w:val="22"/>
                      <w:lang w:val="it-IT" w:bidi="ar-SA"/>
                    </w:rPr>
                  </w:pPr>
                  <w:r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3) Partner locale</w:t>
                  </w:r>
                </w:p>
              </w:sdtContent>
            </w:sdt>
            <w:p w:rsidR="009C4EB5" w:rsidRPr="00493E5F" w:rsidRDefault="009C4EB5" w:rsidP="0047619D">
              <w:pPr>
                <w:spacing w:before="0" w:after="0"/>
                <w:rPr>
                  <w:rFonts w:ascii="Trebuchet MS" w:eastAsia="Calibri" w:hAnsi="Trebuchet MS" w:cs="Arial"/>
                  <w:bCs/>
                  <w:iCs/>
                  <w:sz w:val="22"/>
                  <w:szCs w:val="22"/>
                  <w:lang w:val="it-IT" w:bidi="ar-SA"/>
                </w:rPr>
              </w:pPr>
            </w:p>
            <w:p w:rsidR="00C27967" w:rsidRPr="00493E5F" w:rsidRDefault="00C27967" w:rsidP="00C27967">
              <w:pPr>
                <w:spacing w:before="0" w:after="0" w:line="240" w:lineRule="auto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Tempi di realizzazione previsti</w:t>
              </w:r>
            </w:p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2850"/>
                <w:gridCol w:w="2129"/>
                <w:gridCol w:w="2833"/>
                <w:gridCol w:w="1923"/>
              </w:tblGrid>
              <w:tr w:rsidR="00C3685D" w:rsidRPr="00493E5F" w:rsidTr="00C3685D">
                <w:trPr>
                  <w:trHeight w:val="420"/>
                </w:trPr>
                <w:tc>
                  <w:tcPr>
                    <w:tcW w:w="2850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lastRenderedPageBreak/>
                      <w:t>Data di avvio</w:t>
                    </w:r>
                  </w:p>
                </w:tc>
                <w:sdt>
                  <w:sdtPr>
                    <w:rPr>
                      <w:rFonts w:ascii="Trebuchet MS" w:hAnsi="Trebuchet MS" w:cs="Arial"/>
                      <w:lang w:val="it-IT"/>
                    </w:rPr>
                    <w:id w:val="-538744947"/>
                    <w:placeholder>
                      <w:docPart w:val="555EC84EB4DA4BBA9048F52F32B5F867"/>
                    </w:placeholder>
                    <w:showingPlcHdr/>
                    <w:date>
                      <w:dateFormat w:val="dd/MM/yyyy"/>
                      <w:lid w:val="it-IT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129" w:type="dxa"/>
                        <w:tcBorders>
                          <w:top w:val="single" w:sz="4" w:space="0" w:color="993300"/>
                          <w:left w:val="single" w:sz="4" w:space="0" w:color="993300"/>
                          <w:bottom w:val="single" w:sz="4" w:space="0" w:color="993300"/>
                          <w:right w:val="single" w:sz="4" w:space="0" w:color="993300"/>
                        </w:tcBorders>
                        <w:shd w:val="clear" w:color="auto" w:fill="auto"/>
                        <w:vAlign w:val="center"/>
                      </w:tcPr>
                      <w:p w:rsidR="00C3685D" w:rsidRPr="00493E5F" w:rsidRDefault="00C3685D" w:rsidP="00C3685D">
                        <w:pPr>
                          <w:spacing w:before="0" w:after="0"/>
                          <w:rPr>
                            <w:rFonts w:ascii="Trebuchet MS" w:hAnsi="Trebuchet MS" w:cs="Arial"/>
                            <w:lang w:val="it-IT"/>
                          </w:rPr>
                        </w:pPr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Data di avvio</w:t>
                        </w:r>
                      </w:p>
                    </w:tc>
                  </w:sdtContent>
                </w:sdt>
                <w:tc>
                  <w:tcPr>
                    <w:tcW w:w="2833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Durata in mesi</w:t>
                    </w:r>
                  </w:p>
                </w:tc>
                <w:tc>
                  <w:tcPr>
                    <w:tcW w:w="1923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C3685D" w:rsidRPr="00493E5F" w:rsidRDefault="00F55AE7" w:rsidP="00C3685D">
                    <w:pPr>
                      <w:spacing w:before="0" w:after="0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509651426"/>
                        <w:placeholder>
                          <w:docPart w:val="8159BE70C6484821BCBEC86373B1A1FD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</w:rPr>
                          <w:t>Numero mesi</w:t>
                        </w:r>
                      </w:sdtContent>
                    </w:sdt>
                  </w:p>
                </w:tc>
              </w:tr>
            </w:tbl>
            <w:p w:rsidR="0047619D" w:rsidRPr="00493E5F" w:rsidRDefault="0047619D" w:rsidP="0047619D">
              <w:pPr>
                <w:spacing w:before="0" w:after="0"/>
                <w:rPr>
                  <w:rFonts w:ascii="Trebuchet MS" w:eastAsia="Calibri" w:hAnsi="Trebuchet MS" w:cs="Arial"/>
                  <w:bCs/>
                  <w:iCs/>
                  <w:szCs w:val="22"/>
                  <w:lang w:val="it-IT" w:bidi="ar-SA"/>
                </w:rPr>
              </w:pPr>
            </w:p>
            <w:p w:rsidR="00C3685D" w:rsidRPr="00493E5F" w:rsidRDefault="00C3685D" w:rsidP="00C3685D">
              <w:pPr>
                <w:spacing w:before="0" w:after="0" w:line="240" w:lineRule="auto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Preventivo per macrovoci</w:t>
              </w:r>
            </w:p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4977"/>
                <w:gridCol w:w="4758"/>
              </w:tblGrid>
              <w:tr w:rsidR="00C3685D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F55AE7" w:rsidP="00C3685D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242574552"/>
                        <w:placeholder>
                          <w:docPart w:val="A85E1387E9A240E291E334486A0AB1FD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C3685D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1550070573"/>
                        <w:placeholder>
                          <w:docPart w:val="3AF85D6F422B4E47BE9D0900511F2646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C3685D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F55AE7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315334278"/>
                        <w:placeholder>
                          <w:docPart w:val="9981C53AB7424CAFA3744BF8F008EACB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425888734"/>
                        <w:placeholder>
                          <w:docPart w:val="15D1EBE6464141D48727877034D164E0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C3685D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F55AE7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715328699"/>
                        <w:placeholder>
                          <w:docPart w:val="C731DD99FAAB41358F72433D13A7B59F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-1165558123"/>
                        <w:placeholder>
                          <w:docPart w:val="C7133388D37C4BB9A89BAB35C9A5BE9B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C3685D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F55AE7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1741858468"/>
                        <w:placeholder>
                          <w:docPart w:val="6258EDD6B1D24E519535430262737333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C3685D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 xml:space="preserve"> €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2003319841"/>
                        <w:placeholder>
                          <w:docPart w:val="79BDEBA7EFAA492D9046B2586CFC7D1A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C3685D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F55AE7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84655421"/>
                        <w:placeholder>
                          <w:docPart w:val="4D5757171BDC41B89C5F3F61D0435316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 xml:space="preserve"> €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653179491"/>
                        <w:placeholder>
                          <w:docPart w:val="376657EAC1BA45709B591BEC5EB1C845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C3685D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F55AE7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-639032422"/>
                        <w:placeholder>
                          <w:docPart w:val="4A39AF0B42334C4C9D4AD28DEBE033F1"/>
                        </w:placeholder>
                        <w:showingPlcHdr/>
                      </w:sdtPr>
                      <w:sdtEndPr/>
                      <w:sdtContent>
                        <w:r w:rsidR="00C3685D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C3685D" w:rsidRPr="00493E5F" w:rsidRDefault="00C3685D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 xml:space="preserve"> €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284246630"/>
                        <w:placeholder>
                          <w:docPart w:val="50FFE069254442CB979634E30526FDCF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493E5F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F55AE7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</w:rPr>
                    </w:pPr>
                    <w:sdt>
                      <w:sdtPr>
                        <w:rPr>
                          <w:rFonts w:ascii="Trebuchet MS" w:hAnsi="Trebuchet MS" w:cs="Arial"/>
                        </w:rPr>
                        <w:id w:val="568396207"/>
                        <w:placeholder>
                          <w:docPart w:val="C638E140E65F47E6850EAE000FDF8A48"/>
                        </w:placeholder>
                        <w:showingPlcHdr/>
                      </w:sdtPr>
                      <w:sdtEndPr/>
                      <w:sdtContent>
                        <w:r w:rsidR="00493E5F" w:rsidRPr="00493E5F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Voce di spesa</w:t>
                        </w:r>
                      </w:sdtContent>
                    </w:sdt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 xml:space="preserve"> €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-648294556"/>
                        <w:placeholder>
                          <w:docPart w:val="10F4277259DF4C31AC1D8F6E89A6132F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</w:tbl>
            <w:p w:rsidR="00C3685D" w:rsidRPr="00493E5F" w:rsidRDefault="00C3685D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</w:p>
            <w:tbl>
              <w:tblPr>
                <w:tblW w:w="9735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4977"/>
                <w:gridCol w:w="4758"/>
              </w:tblGrid>
              <w:tr w:rsidR="00493E5F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493E5F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Costo complessivo preventivato</w:t>
                    </w:r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915676648"/>
                        <w:placeholder>
                          <w:docPart w:val="AFEFF055F462494FB07CA2C26B6F415C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  <w:tr w:rsidR="00493E5F" w:rsidRPr="00493E5F" w:rsidTr="00493E5F">
                <w:trPr>
                  <w:trHeight w:val="420"/>
                </w:trPr>
                <w:tc>
                  <w:tcPr>
                    <w:tcW w:w="4977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Contributo richiesto a Fondazione San Zeno</w:t>
                    </w:r>
                  </w:p>
                </w:tc>
                <w:tc>
                  <w:tcPr>
                    <w:tcW w:w="4758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93E5F">
                      <w:rPr>
                        <w:rFonts w:ascii="Trebuchet MS" w:hAnsi="Trebuchet MS" w:cs="Arial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</w:rPr>
                        <w:id w:val="1055671832"/>
                        <w:placeholder>
                          <w:docPart w:val="9D04C50CA4944128A0F384FE4573DB6C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Costo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</w:tr>
            </w:tbl>
            <w:p w:rsidR="00493E5F" w:rsidRDefault="00493E5F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</w:p>
            <w:p w:rsidR="00F55AE7" w:rsidRPr="006A3233" w:rsidRDefault="00F55AE7" w:rsidP="00F55AE7">
              <w:pPr>
                <w:spacing w:before="0" w:after="0" w:line="240" w:lineRule="auto"/>
                <w:jc w:val="both"/>
                <w:rPr>
                  <w:rFonts w:ascii="Trebuchet MS" w:eastAsia="Calibri" w:hAnsi="Trebuchet MS" w:cs="Times New Roman"/>
                  <w:b/>
                  <w:i/>
                  <w:color w:val="663300"/>
                  <w:sz w:val="24"/>
                  <w:szCs w:val="22"/>
                  <w:lang w:val="it-IT" w:bidi="ar-SA"/>
                </w:rPr>
              </w:pPr>
              <w:r w:rsidRPr="006A3233">
                <w:rPr>
                  <w:rFonts w:ascii="Trebuchet MS" w:eastAsia="Calibri" w:hAnsi="Trebuchet MS" w:cs="Times New Roman"/>
                  <w:b/>
                  <w:i/>
                  <w:color w:val="663300"/>
                  <w:sz w:val="24"/>
                  <w:szCs w:val="22"/>
                  <w:lang w:val="it-IT" w:bidi="ar-SA"/>
                </w:rPr>
                <w:t>Altre fonti di finanziamento</w:t>
              </w:r>
            </w:p>
            <w:tbl>
              <w:tblPr>
                <w:tblW w:w="9666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2850"/>
                <w:gridCol w:w="2552"/>
                <w:gridCol w:w="4264"/>
              </w:tblGrid>
              <w:tr w:rsidR="00F55AE7" w:rsidRPr="000246D8" w:rsidTr="00F55AE7">
                <w:trPr>
                  <w:trHeight w:val="360"/>
                </w:trPr>
                <w:tc>
                  <w:tcPr>
                    <w:tcW w:w="2850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F55AE7" w:rsidRPr="006A3233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Style w:val="Testosegnaposto"/>
                          <w:b/>
                          <w:lang w:val="it-IT"/>
                        </w:rPr>
                        <w:id w:val="514889582"/>
                        <w:placeholder>
                          <w:docPart w:val="85DB9E42818E4A5D98670A84EC57B34A"/>
                        </w:placeholder>
                        <w:showingPlcHdr/>
                      </w:sdtPr>
                      <w:sdtContent>
                        <w:r w:rsidRPr="001533DC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1) Ente</w:t>
                        </w:r>
                      </w:sdtContent>
                    </w:sdt>
                  </w:p>
                </w:tc>
                <w:tc>
                  <w:tcPr>
                    <w:tcW w:w="2552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F55AE7" w:rsidRPr="000246D8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81733">
                      <w:rPr>
                        <w:rFonts w:ascii="Trebuchet MS" w:hAnsi="Trebuchet MS" w:cs="Arial"/>
                        <w:lang w:val="it-IT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1122580214"/>
                        <w:placeholder>
                          <w:docPart w:val="E12159D2470840548E502429924411C2"/>
                        </w:placeholder>
                        <w:showingPlcHdr/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Valore del contributo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  <w:tc>
                  <w:tcPr>
                    <w:tcW w:w="4264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</w:tcPr>
                  <w:p w:rsidR="00F55AE7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54695077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="Arial" w:hint="eastAsia"/>
                            <w:lang w:val="it-IT"/>
                          </w:rPr>
                          <w:t>☐</w:t>
                        </w:r>
                      </w:sdtContent>
                    </w:sdt>
                    <w:r>
                      <w:rPr>
                        <w:rFonts w:ascii="Trebuchet MS" w:hAnsi="Trebuchet MS" w:cs="Arial"/>
                        <w:lang w:val="it-IT"/>
                      </w:rPr>
                      <w:t xml:space="preserve"> richiesto in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1870414457"/>
                        <w:placeholder>
                          <w:docPart w:val="984954162C514E1BA1ADD94531ED02EF"/>
                        </w:placeholder>
                        <w:showingPlcHdr/>
                        <w:date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data</w:t>
                        </w:r>
                      </w:sdtContent>
                    </w:sdt>
                  </w:p>
                  <w:p w:rsidR="00F55AE7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127405762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="Arial" w:hint="eastAsia"/>
                            <w:lang w:val="it-IT"/>
                          </w:rPr>
                          <w:t>☐</w:t>
                        </w:r>
                      </w:sdtContent>
                    </w:sdt>
                    <w:r>
                      <w:rPr>
                        <w:rFonts w:ascii="Trebuchet MS" w:hAnsi="Trebuchet MS" w:cs="Arial"/>
                        <w:lang w:val="it-IT"/>
                      </w:rPr>
                      <w:t xml:space="preserve"> confermato in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-1565172563"/>
                        <w:placeholder>
                          <w:docPart w:val="09A1B160FC944086B0B509AA4CEE9B6B"/>
                        </w:placeholder>
                        <w:showingPlcHdr/>
                        <w:date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data</w:t>
                        </w:r>
                      </w:sdtContent>
                    </w:sdt>
                  </w:p>
                  <w:p w:rsidR="00F55AE7" w:rsidRPr="00493E5F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177220128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="Arial" w:hint="eastAsia"/>
                            <w:lang w:val="it-IT"/>
                          </w:rPr>
                          <w:t>☐</w:t>
                        </w:r>
                      </w:sdtContent>
                    </w:sdt>
                    <w:r>
                      <w:rPr>
                        <w:rFonts w:ascii="Trebuchet MS" w:hAnsi="Trebuchet MS" w:cs="Arial"/>
                        <w:lang w:val="it-IT"/>
                      </w:rPr>
                      <w:t xml:space="preserve"> ricevuto in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-2141023472"/>
                        <w:placeholder>
                          <w:docPart w:val="4BC17BA4C3DF49DDBBCB4055F689F76D"/>
                        </w:placeholder>
                        <w:showingPlcHdr/>
                        <w:date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data</w:t>
                        </w:r>
                      </w:sdtContent>
                    </w:sdt>
                  </w:p>
                </w:tc>
              </w:tr>
              <w:tr w:rsidR="00F55AE7" w:rsidRPr="004C248E" w:rsidTr="00F55AE7">
                <w:trPr>
                  <w:trHeight w:val="360"/>
                </w:trPr>
                <w:tc>
                  <w:tcPr>
                    <w:tcW w:w="2850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vAlign w:val="center"/>
                  </w:tcPr>
                  <w:p w:rsidR="00F55AE7" w:rsidRPr="006A3233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Style w:val="Testosegnaposto"/>
                          <w:b/>
                          <w:lang w:val="it-IT"/>
                        </w:rPr>
                        <w:id w:val="1575006394"/>
                        <w:placeholder>
                          <w:docPart w:val="C5F9D1676F3C4AB0879C3641754CA758"/>
                        </w:placeholder>
                        <w:showingPlcHdr/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…</w:t>
                        </w:r>
                        <w:r w:rsidRPr="001533DC">
                          <w:rPr>
                            <w:rStyle w:val="Testosegnaposto"/>
                            <w:rFonts w:ascii="Trebuchet MS" w:hAnsi="Trebuchet MS"/>
                            <w:b/>
                            <w:lang w:val="it-IT"/>
                          </w:rPr>
                          <w:t>) Ente</w:t>
                        </w:r>
                      </w:sdtContent>
                    </w:sdt>
                  </w:p>
                </w:tc>
                <w:tc>
                  <w:tcPr>
                    <w:tcW w:w="2552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F55AE7" w:rsidRPr="000246D8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  <w:r w:rsidRPr="00481733">
                      <w:rPr>
                        <w:rFonts w:ascii="Trebuchet MS" w:hAnsi="Trebuchet MS" w:cs="Arial"/>
                        <w:lang w:val="it-IT"/>
                      </w:rPr>
                      <w:t xml:space="preserve">€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854467182"/>
                        <w:placeholder>
                          <w:docPart w:val="6599DE3987A143A4854DF3A9FB8E271D"/>
                        </w:placeholder>
                        <w:showingPlcHdr/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Valore del contributo</w:t>
                        </w:r>
                      </w:sdtContent>
                    </w:sdt>
                    <w:r w:rsidRPr="00493E5F">
                      <w:rPr>
                        <w:rFonts w:ascii="Trebuchet MS" w:hAnsi="Trebuchet MS" w:cs="Arial"/>
                        <w:lang w:val="it-IT"/>
                      </w:rPr>
                      <w:t> </w:t>
                    </w:r>
                  </w:p>
                </w:tc>
                <w:tc>
                  <w:tcPr>
                    <w:tcW w:w="4264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</w:tcPr>
                  <w:p w:rsidR="00F55AE7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37628408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="Arial" w:hint="eastAsia"/>
                            <w:lang w:val="it-IT"/>
                          </w:rPr>
                          <w:t>☐</w:t>
                        </w:r>
                      </w:sdtContent>
                    </w:sdt>
                    <w:r>
                      <w:rPr>
                        <w:rFonts w:ascii="Trebuchet MS" w:hAnsi="Trebuchet MS" w:cs="Arial"/>
                        <w:lang w:val="it-IT"/>
                      </w:rPr>
                      <w:t xml:space="preserve"> richiesto in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-1294676239"/>
                        <w:placeholder>
                          <w:docPart w:val="00A60C9980F64A56BBDC698EC9B6ACC2"/>
                        </w:placeholder>
                        <w:showingPlcHdr/>
                        <w:date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data</w:t>
                        </w:r>
                      </w:sdtContent>
                    </w:sdt>
                  </w:p>
                  <w:p w:rsidR="00F55AE7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162774296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="Arial" w:hint="eastAsia"/>
                            <w:lang w:val="it-IT"/>
                          </w:rPr>
                          <w:t>☐</w:t>
                        </w:r>
                      </w:sdtContent>
                    </w:sdt>
                    <w:r>
                      <w:rPr>
                        <w:rFonts w:ascii="Trebuchet MS" w:hAnsi="Trebuchet MS" w:cs="Arial"/>
                        <w:lang w:val="it-IT"/>
                      </w:rPr>
                      <w:t xml:space="preserve"> confermato in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1064993682"/>
                        <w:placeholder>
                          <w:docPart w:val="597FCD07C0204B98A782B5123F3784A2"/>
                        </w:placeholder>
                        <w:showingPlcHdr/>
                        <w:date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data</w:t>
                        </w:r>
                      </w:sdtContent>
                    </w:sdt>
                  </w:p>
                  <w:p w:rsidR="00F55AE7" w:rsidRPr="00493E5F" w:rsidRDefault="00F55AE7" w:rsidP="00710F68">
                    <w:pPr>
                      <w:spacing w:before="0" w:after="0"/>
                      <w:ind w:left="142"/>
                      <w:rPr>
                        <w:rFonts w:ascii="Trebuchet MS" w:hAnsi="Trebuchet MS" w:cs="Arial"/>
                        <w:lang w:val="it-IT"/>
                      </w:rPr>
                    </w:pP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-77077843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cs="Arial" w:hint="eastAsia"/>
                            <w:lang w:val="it-IT"/>
                          </w:rPr>
                          <w:t>☐</w:t>
                        </w:r>
                      </w:sdtContent>
                    </w:sdt>
                    <w:r>
                      <w:rPr>
                        <w:rFonts w:ascii="Trebuchet MS" w:hAnsi="Trebuchet MS" w:cs="Arial"/>
                        <w:lang w:val="it-IT"/>
                      </w:rPr>
                      <w:t xml:space="preserve"> ricevuto in </w:t>
                    </w:r>
                    <w:sdt>
                      <w:sdtPr>
                        <w:rPr>
                          <w:rFonts w:ascii="Trebuchet MS" w:hAnsi="Trebuchet MS" w:cs="Arial"/>
                          <w:lang w:val="it-IT"/>
                        </w:rPr>
                        <w:id w:val="-1499105846"/>
                        <w:placeholder>
                          <w:docPart w:val="6B4E8F86B496487682045D887A7BDD7D"/>
                        </w:placeholder>
                        <w:showingPlcHdr/>
                        <w:date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Content>
                        <w:r>
                          <w:rPr>
                            <w:rStyle w:val="Testosegnaposto"/>
                            <w:rFonts w:ascii="Trebuchet MS" w:hAnsi="Trebuchet MS" w:cstheme="minorHAnsi"/>
                            <w:lang w:val="it-IT"/>
                          </w:rPr>
                          <w:t>data</w:t>
                        </w:r>
                      </w:sdtContent>
                    </w:sdt>
                  </w:p>
                </w:tc>
              </w:tr>
            </w:tbl>
            <w:p w:rsidR="00F55AE7" w:rsidRPr="000246D8" w:rsidRDefault="00F55AE7" w:rsidP="00F55AE7">
              <w:pPr>
                <w:spacing w:after="0" w:line="240" w:lineRule="auto"/>
                <w:rPr>
                  <w:rFonts w:ascii="Trebuchet MS" w:hAnsi="Trebuchet MS" w:cs="Arial"/>
                  <w:bCs/>
                  <w:iCs/>
                  <w:lang w:val="it-IT"/>
                </w:rPr>
              </w:pPr>
            </w:p>
            <w:p w:rsidR="00F55AE7" w:rsidRDefault="00F55AE7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</w:p>
            <w:p w:rsidR="00F55AE7" w:rsidRPr="00493E5F" w:rsidRDefault="00F55AE7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</w:p>
            <w:p w:rsidR="00493E5F" w:rsidRPr="00493E5F" w:rsidRDefault="00493E5F" w:rsidP="00493E5F">
              <w:pPr>
                <w:spacing w:before="0" w:after="0" w:line="240" w:lineRule="auto"/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</w:pPr>
              <w:r w:rsidRPr="00493E5F">
                <w:rPr>
                  <w:rFonts w:ascii="Trebuchet MS" w:eastAsia="Calibri" w:hAnsi="Trebuchet MS" w:cs="Times New Roman"/>
                  <w:b/>
                  <w:i/>
                  <w:color w:val="663300"/>
                  <w:sz w:val="28"/>
                  <w:szCs w:val="22"/>
                  <w:lang w:val="it-IT" w:bidi="ar-SA"/>
                </w:rPr>
                <w:t>Responsabile del progetto</w:t>
              </w:r>
            </w:p>
            <w:tbl>
              <w:tblPr>
                <w:tblW w:w="9780" w:type="dxa"/>
                <w:tblInd w:w="55" w:type="dxa"/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>
              <w:tblGrid>
                <w:gridCol w:w="2175"/>
                <w:gridCol w:w="3060"/>
                <w:gridCol w:w="1080"/>
                <w:gridCol w:w="3465"/>
              </w:tblGrid>
              <w:tr w:rsidR="00493E5F" w:rsidRPr="00493E5F" w:rsidTr="002D071B">
                <w:trPr>
                  <w:trHeight w:val="360"/>
                </w:trPr>
                <w:tc>
                  <w:tcPr>
                    <w:tcW w:w="217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ind w:firstLineChars="100" w:firstLine="200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Cognome e nome</w:t>
                    </w:r>
                  </w:p>
                </w:tc>
                <w:tc>
                  <w:tcPr>
                    <w:tcW w:w="7605" w:type="dxa"/>
                    <w:gridSpan w:val="3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 </w:t>
                    </w:r>
                    <w:sdt>
                      <w:sdtPr>
                        <w:rPr>
                          <w:rFonts w:ascii="Trebuchet MS" w:eastAsia="Calibri" w:hAnsi="Trebuchet MS" w:cs="Arial"/>
                          <w:i/>
                          <w:iCs/>
                          <w:lang w:val="it-IT" w:bidi="ar-SA"/>
                        </w:rPr>
                        <w:id w:val="-1187669040"/>
                        <w:placeholder>
                          <w:docPart w:val="74DBBD1F40404E23B665683A1A805ECB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Cognome e nome</w:t>
                        </w:r>
                      </w:sdtContent>
                    </w:sdt>
                  </w:p>
                </w:tc>
              </w:tr>
              <w:tr w:rsidR="00493E5F" w:rsidRPr="00493E5F" w:rsidTr="002D071B">
                <w:trPr>
                  <w:trHeight w:val="360"/>
                </w:trPr>
                <w:tc>
                  <w:tcPr>
                    <w:tcW w:w="217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ind w:firstLineChars="100" w:firstLine="200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Indirizzo</w:t>
                    </w:r>
                  </w:p>
                </w:tc>
                <w:tc>
                  <w:tcPr>
                    <w:tcW w:w="7605" w:type="dxa"/>
                    <w:gridSpan w:val="3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 </w:t>
                    </w:r>
                    <w:sdt>
                      <w:sdtPr>
                        <w:rPr>
                          <w:rFonts w:ascii="Trebuchet MS" w:eastAsia="Calibri" w:hAnsi="Trebuchet MS" w:cs="Arial"/>
                          <w:i/>
                          <w:iCs/>
                          <w:lang w:val="it-IT" w:bidi="ar-SA"/>
                        </w:rPr>
                        <w:id w:val="-1391108255"/>
                        <w:placeholder>
                          <w:docPart w:val="7EA563026AC64FCFA0212470C817A38E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Indirizzo</w:t>
                        </w:r>
                      </w:sdtContent>
                    </w:sdt>
                  </w:p>
                </w:tc>
              </w:tr>
              <w:tr w:rsidR="00493E5F" w:rsidRPr="00493E5F" w:rsidTr="002D071B">
                <w:trPr>
                  <w:trHeight w:val="360"/>
                </w:trPr>
                <w:tc>
                  <w:tcPr>
                    <w:tcW w:w="2175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ind w:firstLineChars="100" w:firstLine="200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Telefono</w:t>
                    </w:r>
                  </w:p>
                </w:tc>
                <w:tc>
                  <w:tcPr>
                    <w:tcW w:w="3060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nil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 </w:t>
                    </w:r>
                    <w:sdt>
                      <w:sdtPr>
                        <w:rPr>
                          <w:rFonts w:ascii="Trebuchet MS" w:eastAsia="Calibri" w:hAnsi="Trebuchet MS" w:cs="Arial"/>
                          <w:i/>
                          <w:iCs/>
                          <w:lang w:val="it-IT" w:bidi="ar-SA"/>
                        </w:rPr>
                        <w:id w:val="-1435815986"/>
                        <w:placeholder>
                          <w:docPart w:val="1A942D5E99CF4F2D84DD9F68599BB422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Telefono</w:t>
                        </w:r>
                      </w:sdtContent>
                    </w:sdt>
                  </w:p>
                </w:tc>
                <w:tc>
                  <w:tcPr>
                    <w:tcW w:w="1080" w:type="dxa"/>
                    <w:tcBorders>
                      <w:top w:val="single" w:sz="4" w:space="0" w:color="993300"/>
                      <w:left w:val="single" w:sz="4" w:space="0" w:color="993300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ind w:firstLineChars="100" w:firstLine="200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E-mail</w:t>
                    </w:r>
                  </w:p>
                </w:tc>
                <w:tc>
                  <w:tcPr>
                    <w:tcW w:w="3465" w:type="dxa"/>
                    <w:tcBorders>
                      <w:top w:val="single" w:sz="4" w:space="0" w:color="993300"/>
                      <w:left w:val="nil"/>
                      <w:bottom w:val="single" w:sz="4" w:space="0" w:color="993300"/>
                      <w:right w:val="single" w:sz="4" w:space="0" w:color="993300"/>
                    </w:tcBorders>
                    <w:shd w:val="clear" w:color="auto" w:fill="auto"/>
                    <w:noWrap/>
                    <w:vAlign w:val="center"/>
                  </w:tcPr>
                  <w:p w:rsidR="00493E5F" w:rsidRPr="00493E5F" w:rsidRDefault="00493E5F" w:rsidP="002D071B">
                    <w:pPr>
                      <w:spacing w:before="0" w:after="0" w:line="240" w:lineRule="auto"/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</w:pPr>
                    <w:r w:rsidRPr="00493E5F">
                      <w:rPr>
                        <w:rFonts w:ascii="Trebuchet MS" w:eastAsia="Calibri" w:hAnsi="Trebuchet MS" w:cs="Arial"/>
                        <w:i/>
                        <w:iCs/>
                        <w:lang w:val="it-IT" w:bidi="ar-SA"/>
                      </w:rPr>
                      <w:t> </w:t>
                    </w:r>
                    <w:sdt>
                      <w:sdtPr>
                        <w:rPr>
                          <w:rFonts w:ascii="Trebuchet MS" w:eastAsia="Calibri" w:hAnsi="Trebuchet MS" w:cs="Arial"/>
                          <w:i/>
                          <w:iCs/>
                          <w:lang w:val="it-IT" w:bidi="ar-SA"/>
                        </w:rPr>
                        <w:id w:val="-1608341430"/>
                        <w:placeholder>
                          <w:docPart w:val="2D8A7F8164004FE58B132B94713EBB26"/>
                        </w:placeholder>
                        <w:showingPlcHdr/>
                      </w:sdtPr>
                      <w:sdtEndPr/>
                      <w:sdtContent>
                        <w:r w:rsidRPr="00493E5F">
                          <w:rPr>
                            <w:rStyle w:val="Testosegnaposto"/>
                            <w:rFonts w:ascii="Trebuchet MS" w:hAnsi="Trebuchet MS"/>
                            <w:lang w:val="it-IT"/>
                          </w:rPr>
                          <w:t>Email</w:t>
                        </w:r>
                      </w:sdtContent>
                    </w:sdt>
                  </w:p>
                </w:tc>
              </w:tr>
            </w:tbl>
            <w:p w:rsidR="00493E5F" w:rsidRPr="00493E5F" w:rsidRDefault="00493E5F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</w:p>
            <w:p w:rsidR="00493E5F" w:rsidRPr="00493E5F" w:rsidRDefault="00493E5F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</w:p>
            <w:p w:rsidR="009632A7" w:rsidRPr="00493E5F" w:rsidRDefault="009632A7" w:rsidP="009632A7">
              <w:pPr>
                <w:spacing w:before="0" w:after="0" w:line="240" w:lineRule="auto"/>
                <w:ind w:left="180" w:right="98"/>
                <w:jc w:val="both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  <w:r w:rsidRPr="00493E5F">
                <w:rPr>
                  <w:rFonts w:ascii="Trebuchet MS" w:hAnsi="Trebuchet MS"/>
                  <w:sz w:val="22"/>
                  <w:szCs w:val="22"/>
                  <w:lang w:val="it-IT"/>
                </w:rPr>
                <w:t>Autorizziamo al trattamento dei dati sopraindicati ai sensi del D.lgs 196/2003.</w:t>
              </w:r>
            </w:p>
            <w:p w:rsidR="003E56CD" w:rsidRPr="00493E5F" w:rsidRDefault="003E56CD" w:rsidP="00E8339A">
              <w:pPr>
                <w:spacing w:before="0" w:after="0"/>
                <w:ind w:right="98" w:firstLine="284"/>
                <w:jc w:val="both"/>
                <w:rPr>
                  <w:rFonts w:ascii="Trebuchet MS" w:hAnsi="Trebuchet MS"/>
                  <w:lang w:val="it-IT"/>
                </w:rPr>
              </w:pPr>
            </w:p>
            <w:p w:rsidR="00F75572" w:rsidRPr="00493E5F" w:rsidRDefault="00F55AE7" w:rsidP="00E8339A">
              <w:pPr>
                <w:spacing w:before="0" w:after="0" w:line="360" w:lineRule="auto"/>
                <w:ind w:firstLine="284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  <w:sdt>
                <w:sdtPr>
                  <w:rPr>
                    <w:rFonts w:ascii="Trebuchet MS" w:hAnsi="Trebuchet MS"/>
                    <w:sz w:val="22"/>
                    <w:szCs w:val="22"/>
                    <w:lang w:val="it-IT"/>
                  </w:rPr>
                  <w:alias w:val="Luogo"/>
                  <w:tag w:val="Luogo"/>
                  <w:id w:val="-2014680435"/>
                  <w:placeholder>
                    <w:docPart w:val="473B88EF07134AF0A4CCE25728DAE0BE"/>
                  </w:placeholder>
                  <w:showingPlcHdr/>
                </w:sdtPr>
                <w:sdtEndPr/>
                <w:sdtContent>
                  <w:r w:rsidR="00F75572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Fare clic qui per immettere testo</w:t>
                  </w:r>
                </w:sdtContent>
              </w:sdt>
              <w:r w:rsidR="00F75572" w:rsidRPr="00493E5F">
                <w:rPr>
                  <w:rFonts w:ascii="Trebuchet MS" w:hAnsi="Trebuchet MS"/>
                  <w:sz w:val="22"/>
                  <w:szCs w:val="22"/>
                  <w:lang w:val="it-IT"/>
                </w:rPr>
                <w:t xml:space="preserve">, </w:t>
              </w:r>
              <w:sdt>
                <w:sdtPr>
                  <w:rPr>
                    <w:rFonts w:ascii="Trebuchet MS" w:hAnsi="Trebuchet MS"/>
                    <w:sz w:val="22"/>
                    <w:szCs w:val="22"/>
                    <w:lang w:val="it-IT"/>
                  </w:rPr>
                  <w:id w:val="-422956782"/>
                  <w:placeholder>
                    <w:docPart w:val="C6C1036DD7944D4AB845682E82EC46A0"/>
                  </w:placeholder>
                  <w:showingPlcHdr/>
                  <w:date>
                    <w:dateFormat w:val="dd/MM/yyyy"/>
                    <w:lid w:val="it-IT"/>
                    <w:storeMappedDataAs w:val="dateTime"/>
                    <w:calendar w:val="gregorian"/>
                  </w:date>
                </w:sdtPr>
                <w:sdtEndPr/>
                <w:sdtContent>
                  <w:r w:rsidR="00F75572" w:rsidRPr="00493E5F">
                    <w:rPr>
                      <w:rStyle w:val="Testosegnaposto"/>
                      <w:rFonts w:ascii="Trebuchet MS" w:hAnsi="Trebuchet MS"/>
                      <w:lang w:val="it-IT"/>
                    </w:rPr>
                    <w:t>Fare clic qui per immettere una data.</w:t>
                  </w:r>
                </w:sdtContent>
              </w:sdt>
              <w:r w:rsidR="00F75572" w:rsidRPr="00493E5F">
                <w:rPr>
                  <w:rFonts w:ascii="Trebuchet MS" w:hAnsi="Trebuchet MS"/>
                  <w:sz w:val="22"/>
                  <w:szCs w:val="22"/>
                  <w:lang w:val="it-IT"/>
                </w:rPr>
                <w:t xml:space="preserve">. </w:t>
              </w:r>
            </w:p>
            <w:p w:rsidR="003E56CD" w:rsidRPr="00493E5F" w:rsidRDefault="003E56CD" w:rsidP="00E8339A">
              <w:pPr>
                <w:spacing w:before="0" w:after="0" w:line="360" w:lineRule="auto"/>
                <w:ind w:firstLine="284"/>
                <w:rPr>
                  <w:rFonts w:ascii="Trebuchet MS" w:hAnsi="Trebuchet MS"/>
                  <w:sz w:val="22"/>
                  <w:szCs w:val="22"/>
                  <w:lang w:val="it-IT"/>
                </w:rPr>
              </w:pPr>
              <w:r w:rsidRPr="00493E5F">
                <w:rPr>
                  <w:rFonts w:ascii="Trebuchet MS" w:hAnsi="Trebuchet MS"/>
                  <w:lang w:val="it-IT"/>
                </w:rPr>
                <w:t>In fede,……………………………………………</w:t>
              </w:r>
            </w:p>
            <w:p w:rsidR="003E56CD" w:rsidRPr="00493E5F" w:rsidRDefault="003E56CD" w:rsidP="00E8339A">
              <w:pPr>
                <w:spacing w:before="0" w:after="0" w:line="360" w:lineRule="auto"/>
                <w:ind w:right="98" w:firstLine="284"/>
                <w:jc w:val="both"/>
                <w:rPr>
                  <w:rFonts w:ascii="Trebuchet MS" w:hAnsi="Trebuchet MS"/>
                  <w:lang w:val="it-IT"/>
                </w:rPr>
              </w:pPr>
              <w:r w:rsidRPr="00493E5F">
                <w:rPr>
                  <w:rFonts w:ascii="Trebuchet MS" w:hAnsi="Trebuchet MS"/>
                  <w:lang w:val="it-IT"/>
                </w:rPr>
                <w:t>(timbro e firma del legale rappresentante)</w:t>
              </w:r>
            </w:p>
          </w:sdtContent>
        </w:sdt>
      </w:sdtContent>
    </w:sdt>
    <w:p w:rsidR="003E56CD" w:rsidRPr="003E56CD" w:rsidRDefault="003E56CD" w:rsidP="00E8339A">
      <w:pPr>
        <w:spacing w:before="0" w:after="0" w:line="360" w:lineRule="auto"/>
        <w:ind w:right="98" w:firstLine="284"/>
        <w:jc w:val="both"/>
        <w:rPr>
          <w:lang w:val="it-IT"/>
        </w:rPr>
      </w:pPr>
    </w:p>
    <w:sectPr w:rsidR="003E56CD" w:rsidRPr="003E56CD" w:rsidSect="001B7801">
      <w:headerReference w:type="even" r:id="rId9"/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326" w:rsidRDefault="00B04326" w:rsidP="002C4802">
      <w:pPr>
        <w:spacing w:before="0" w:after="0" w:line="240" w:lineRule="auto"/>
      </w:pPr>
      <w:r>
        <w:separator/>
      </w:r>
    </w:p>
  </w:endnote>
  <w:endnote w:type="continuationSeparator" w:id="0">
    <w:p w:rsidR="00B04326" w:rsidRDefault="00B04326" w:rsidP="002C480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326" w:rsidRDefault="00B04326" w:rsidP="002C4802">
      <w:pPr>
        <w:spacing w:before="0" w:after="0" w:line="240" w:lineRule="auto"/>
      </w:pPr>
      <w:r>
        <w:separator/>
      </w:r>
    </w:p>
  </w:footnote>
  <w:footnote w:type="continuationSeparator" w:id="0">
    <w:p w:rsidR="00B04326" w:rsidRDefault="00B04326" w:rsidP="002C480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39A" w:rsidRDefault="00E8339A">
    <w:pPr>
      <w:pStyle w:val="Intestazione"/>
    </w:pPr>
    <w:r>
      <w:rPr>
        <w:noProof/>
        <w:lang w:val="it-IT" w:eastAsia="it-IT" w:bidi="ar-SA"/>
      </w:rPr>
      <w:drawing>
        <wp:inline distT="0" distB="0" distL="0" distR="0">
          <wp:extent cx="6118860" cy="617220"/>
          <wp:effectExtent l="0" t="0" r="0" b="0"/>
          <wp:docPr id="5" name="Immagine 5" descr="\\SERVER\RedirectedFolders\AlessandroF\Desktop\Senza titolo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ER\RedirectedFolders\AlessandroF\Desktop\Senza titolo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it-IT" w:eastAsia="it-IT" w:bidi="ar-SA"/>
      </w:rPr>
      <w:drawing>
        <wp:inline distT="0" distB="0" distL="0" distR="0">
          <wp:extent cx="6118860" cy="617220"/>
          <wp:effectExtent l="0" t="0" r="0" b="0"/>
          <wp:docPr id="6" name="Immagine 6" descr="\\SERVER\RedirectedFolders\AlessandroF\Desktop\Senza titolo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ER\RedirectedFolders\AlessandroF\Desktop\Senza titolo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rebuchet MS" w:eastAsia="Batang" w:hAnsi="Trebuchet MS" w:cs="Arial"/>
        <w:noProof/>
        <w:sz w:val="30"/>
        <w:szCs w:val="30"/>
        <w:lang w:val="it-IT" w:eastAsia="it-IT" w:bidi="ar-SA"/>
      </w:rPr>
      <w:drawing>
        <wp:inline distT="0" distB="0" distL="0" distR="0" wp14:anchorId="44BD022B" wp14:editId="2208FF51">
          <wp:extent cx="6118860" cy="617220"/>
          <wp:effectExtent l="0" t="0" r="0" b="0"/>
          <wp:docPr id="4" name="Immagine 4" descr="\\SERVER\RedirectedFolders\AlessandroF\Desktop\Senza titolo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ER\RedirectedFolders\AlessandroF\Desktop\Senza titolo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802" w:rsidRPr="00E8339A" w:rsidRDefault="00E8339A" w:rsidP="00E8339A">
    <w:pPr>
      <w:tabs>
        <w:tab w:val="left" w:pos="3216"/>
      </w:tabs>
      <w:spacing w:before="0" w:after="0" w:line="240" w:lineRule="auto"/>
      <w:rPr>
        <w:rFonts w:ascii="Trebuchet MS" w:eastAsia="Batang" w:hAnsi="Trebuchet MS" w:cs="Arial"/>
        <w:b/>
        <w:i/>
        <w:color w:val="663300"/>
        <w:sz w:val="30"/>
        <w:szCs w:val="30"/>
        <w:lang w:val="it-IT" w:eastAsia="it-IT" w:bidi="ar-SA"/>
      </w:rPr>
    </w:pPr>
    <w:r w:rsidRPr="00E8339A">
      <w:rPr>
        <w:rFonts w:ascii="Trebuchet MS" w:eastAsia="Batang" w:hAnsi="Trebuchet MS" w:cs="Arial"/>
        <w:b/>
        <w:i/>
        <w:noProof/>
        <w:color w:val="663300"/>
        <w:sz w:val="30"/>
        <w:szCs w:val="30"/>
        <w:lang w:val="it-IT" w:eastAsia="it-IT" w:bidi="ar-SA"/>
      </w:rPr>
      <w:drawing>
        <wp:anchor distT="0" distB="0" distL="114300" distR="114300" simplePos="0" relativeHeight="251658240" behindDoc="0" locked="0" layoutInCell="1" allowOverlap="1" wp14:anchorId="760001A2" wp14:editId="794B8ABA">
          <wp:simplePos x="0" y="0"/>
          <wp:positionH relativeFrom="column">
            <wp:posOffset>3584575</wp:posOffset>
          </wp:positionH>
          <wp:positionV relativeFrom="paragraph">
            <wp:posOffset>-98425</wp:posOffset>
          </wp:positionV>
          <wp:extent cx="3006090" cy="381000"/>
          <wp:effectExtent l="0" t="0" r="3810" b="0"/>
          <wp:wrapNone/>
          <wp:docPr id="3" name="Immagine 3" descr="\\SERVER\Public\COMUNICAZIONE IMMAGINE\GRAFICA\LOGO\Logo - solo scritta\logo fsz_solo scrit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\Public\COMUNICAZIONE IMMAGINE\GRAFICA\LOGO\Logo - solo scritta\logo fsz_solo scrit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609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2A7">
      <w:rPr>
        <w:rFonts w:ascii="Trebuchet MS" w:eastAsia="Batang" w:hAnsi="Trebuchet MS" w:cs="Arial"/>
        <w:b/>
        <w:i/>
        <w:color w:val="663300"/>
        <w:sz w:val="30"/>
        <w:szCs w:val="30"/>
        <w:lang w:val="it-IT" w:eastAsia="it-IT" w:bidi="ar-SA"/>
      </w:rPr>
      <w:t xml:space="preserve">Scheda </w:t>
    </w:r>
    <w:r w:rsidR="00A00EB4">
      <w:rPr>
        <w:rFonts w:ascii="Trebuchet MS" w:eastAsia="Batang" w:hAnsi="Trebuchet MS" w:cs="Arial"/>
        <w:b/>
        <w:i/>
        <w:color w:val="663300"/>
        <w:sz w:val="30"/>
        <w:szCs w:val="30"/>
        <w:lang w:val="it-IT" w:eastAsia="it-IT" w:bidi="ar-SA"/>
      </w:rPr>
      <w:t>Prevalutazione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ocumentProtection w:edit="forms" w:enforcement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C5E"/>
    <w:rsid w:val="000D0766"/>
    <w:rsid w:val="001277DD"/>
    <w:rsid w:val="001B7801"/>
    <w:rsid w:val="001D1684"/>
    <w:rsid w:val="00263C5E"/>
    <w:rsid w:val="002A024F"/>
    <w:rsid w:val="002C4802"/>
    <w:rsid w:val="002F404B"/>
    <w:rsid w:val="00375D86"/>
    <w:rsid w:val="0039539C"/>
    <w:rsid w:val="003E56CD"/>
    <w:rsid w:val="004077D4"/>
    <w:rsid w:val="00415351"/>
    <w:rsid w:val="0047619D"/>
    <w:rsid w:val="00493E5F"/>
    <w:rsid w:val="005666C0"/>
    <w:rsid w:val="005C2E5D"/>
    <w:rsid w:val="005C3B45"/>
    <w:rsid w:val="005F11BB"/>
    <w:rsid w:val="006914E6"/>
    <w:rsid w:val="006A5BA4"/>
    <w:rsid w:val="006D6BC0"/>
    <w:rsid w:val="007263FD"/>
    <w:rsid w:val="007C282D"/>
    <w:rsid w:val="007D7301"/>
    <w:rsid w:val="00825D81"/>
    <w:rsid w:val="008D0269"/>
    <w:rsid w:val="00913847"/>
    <w:rsid w:val="009632A7"/>
    <w:rsid w:val="00995B03"/>
    <w:rsid w:val="009C4EB5"/>
    <w:rsid w:val="009E37E7"/>
    <w:rsid w:val="009E4B57"/>
    <w:rsid w:val="00A00EB4"/>
    <w:rsid w:val="00A30EAB"/>
    <w:rsid w:val="00A60F33"/>
    <w:rsid w:val="00B00BD7"/>
    <w:rsid w:val="00B04326"/>
    <w:rsid w:val="00B73A3B"/>
    <w:rsid w:val="00BD01CF"/>
    <w:rsid w:val="00C27967"/>
    <w:rsid w:val="00C3685D"/>
    <w:rsid w:val="00CA2A5C"/>
    <w:rsid w:val="00D13EF2"/>
    <w:rsid w:val="00D174D3"/>
    <w:rsid w:val="00E55D0F"/>
    <w:rsid w:val="00E8339A"/>
    <w:rsid w:val="00F55AE7"/>
    <w:rsid w:val="00F75572"/>
    <w:rsid w:val="00FA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619D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14E6"/>
    <w:pPr>
      <w:pBdr>
        <w:top w:val="single" w:sz="24" w:space="0" w:color="72A376" w:themeColor="accent1"/>
        <w:left w:val="single" w:sz="24" w:space="0" w:color="72A376" w:themeColor="accent1"/>
        <w:bottom w:val="single" w:sz="24" w:space="0" w:color="72A376" w:themeColor="accent1"/>
        <w:right w:val="single" w:sz="24" w:space="0" w:color="72A376" w:themeColor="accent1"/>
      </w:pBdr>
      <w:shd w:val="clear" w:color="auto" w:fill="72A376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14E6"/>
    <w:pPr>
      <w:pBdr>
        <w:top w:val="single" w:sz="24" w:space="0" w:color="E2ECE3" w:themeColor="accent1" w:themeTint="33"/>
        <w:left w:val="single" w:sz="24" w:space="0" w:color="E2ECE3" w:themeColor="accent1" w:themeTint="33"/>
        <w:bottom w:val="single" w:sz="24" w:space="0" w:color="E2ECE3" w:themeColor="accent1" w:themeTint="33"/>
        <w:right w:val="single" w:sz="24" w:space="0" w:color="E2ECE3" w:themeColor="accent1" w:themeTint="33"/>
      </w:pBdr>
      <w:shd w:val="clear" w:color="auto" w:fill="E2ECE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14E6"/>
    <w:pPr>
      <w:pBdr>
        <w:top w:val="single" w:sz="6" w:space="2" w:color="72A376" w:themeColor="accent1"/>
        <w:left w:val="single" w:sz="6" w:space="2" w:color="72A376" w:themeColor="accent1"/>
      </w:pBdr>
      <w:spacing w:before="300" w:after="0"/>
      <w:outlineLvl w:val="2"/>
    </w:pPr>
    <w:rPr>
      <w:caps/>
      <w:color w:val="365338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14E6"/>
    <w:pPr>
      <w:pBdr>
        <w:top w:val="dotted" w:sz="6" w:space="2" w:color="72A376" w:themeColor="accent1"/>
        <w:left w:val="dotted" w:sz="6" w:space="2" w:color="72A376" w:themeColor="accent1"/>
      </w:pBdr>
      <w:spacing w:before="300" w:after="0"/>
      <w:outlineLvl w:val="3"/>
    </w:pPr>
    <w:rPr>
      <w:caps/>
      <w:color w:val="527D55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14E6"/>
    <w:pPr>
      <w:pBdr>
        <w:bottom w:val="single" w:sz="6" w:space="1" w:color="72A376" w:themeColor="accent1"/>
      </w:pBdr>
      <w:spacing w:before="300" w:after="0"/>
      <w:outlineLvl w:val="4"/>
    </w:pPr>
    <w:rPr>
      <w:caps/>
      <w:color w:val="527D55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14E6"/>
    <w:pPr>
      <w:pBdr>
        <w:bottom w:val="dotted" w:sz="6" w:space="1" w:color="72A376" w:themeColor="accent1"/>
      </w:pBdr>
      <w:spacing w:before="300" w:after="0"/>
      <w:outlineLvl w:val="5"/>
    </w:pPr>
    <w:rPr>
      <w:caps/>
      <w:color w:val="527D55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14E6"/>
    <w:pPr>
      <w:spacing w:before="300" w:after="0"/>
      <w:outlineLvl w:val="6"/>
    </w:pPr>
    <w:rPr>
      <w:caps/>
      <w:color w:val="527D55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14E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14E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6914E6"/>
    <w:pPr>
      <w:spacing w:before="720"/>
    </w:pPr>
    <w:rPr>
      <w:caps/>
      <w:color w:val="72A376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914E6"/>
    <w:rPr>
      <w:caps/>
      <w:color w:val="72A376" w:themeColor="accent1"/>
      <w:spacing w:val="10"/>
      <w:kern w:val="28"/>
      <w:sz w:val="52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914E6"/>
    <w:rPr>
      <w:b/>
      <w:bCs/>
      <w:caps/>
      <w:color w:val="FFFFFF" w:themeColor="background1"/>
      <w:spacing w:val="15"/>
      <w:shd w:val="clear" w:color="auto" w:fill="72A376" w:themeFill="accent1"/>
    </w:rPr>
  </w:style>
  <w:style w:type="paragraph" w:styleId="Nessunaspaziatura">
    <w:name w:val="No Spacing"/>
    <w:basedOn w:val="Normale"/>
    <w:link w:val="NessunaspaziaturaCarattere"/>
    <w:uiPriority w:val="1"/>
    <w:qFormat/>
    <w:rsid w:val="006914E6"/>
    <w:pPr>
      <w:spacing w:before="0"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4E6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14E6"/>
    <w:rPr>
      <w:caps/>
      <w:spacing w:val="15"/>
      <w:shd w:val="clear" w:color="auto" w:fill="E2ECE3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14E6"/>
    <w:rPr>
      <w:caps/>
      <w:color w:val="36533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14E6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14E6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914E6"/>
    <w:rPr>
      <w:b/>
      <w:bCs/>
      <w:color w:val="527D55" w:themeColor="accent1" w:themeShade="BF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14E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14E6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6914E6"/>
    <w:rPr>
      <w:b/>
      <w:bCs/>
    </w:rPr>
  </w:style>
  <w:style w:type="character" w:styleId="Enfasicorsivo">
    <w:name w:val="Emphasis"/>
    <w:uiPriority w:val="20"/>
    <w:qFormat/>
    <w:rsid w:val="006914E6"/>
    <w:rPr>
      <w:caps/>
      <w:color w:val="365338" w:themeColor="accent1" w:themeShade="7F"/>
      <w:spacing w:val="5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914E6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6914E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914E6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14E6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14E6"/>
    <w:pPr>
      <w:pBdr>
        <w:top w:val="single" w:sz="4" w:space="10" w:color="72A376" w:themeColor="accent1"/>
        <w:left w:val="single" w:sz="4" w:space="10" w:color="72A376" w:themeColor="accent1"/>
      </w:pBdr>
      <w:spacing w:after="0"/>
      <w:ind w:left="1296" w:right="1152"/>
      <w:jc w:val="both"/>
    </w:pPr>
    <w:rPr>
      <w:i/>
      <w:iCs/>
      <w:color w:val="72A376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14E6"/>
    <w:rPr>
      <w:i/>
      <w:iCs/>
      <w:color w:val="72A376" w:themeColor="accent1"/>
      <w:sz w:val="20"/>
      <w:szCs w:val="20"/>
    </w:rPr>
  </w:style>
  <w:style w:type="character" w:styleId="Enfasidelicata">
    <w:name w:val="Subtle Emphasis"/>
    <w:uiPriority w:val="19"/>
    <w:qFormat/>
    <w:rsid w:val="006914E6"/>
    <w:rPr>
      <w:i/>
      <w:iCs/>
      <w:color w:val="365338" w:themeColor="accent1" w:themeShade="7F"/>
    </w:rPr>
  </w:style>
  <w:style w:type="character" w:styleId="Enfasiintensa">
    <w:name w:val="Intense Emphasis"/>
    <w:uiPriority w:val="21"/>
    <w:qFormat/>
    <w:rsid w:val="006914E6"/>
    <w:rPr>
      <w:b/>
      <w:bCs/>
      <w:caps/>
      <w:color w:val="365338" w:themeColor="accent1" w:themeShade="7F"/>
      <w:spacing w:val="10"/>
    </w:rPr>
  </w:style>
  <w:style w:type="character" w:styleId="Riferimentodelicato">
    <w:name w:val="Subtle Reference"/>
    <w:uiPriority w:val="31"/>
    <w:qFormat/>
    <w:rsid w:val="006914E6"/>
    <w:rPr>
      <w:b/>
      <w:bCs/>
      <w:color w:val="72A376" w:themeColor="accent1"/>
    </w:rPr>
  </w:style>
  <w:style w:type="character" w:styleId="Riferimentointenso">
    <w:name w:val="Intense Reference"/>
    <w:uiPriority w:val="32"/>
    <w:qFormat/>
    <w:rsid w:val="006914E6"/>
    <w:rPr>
      <w:b/>
      <w:bCs/>
      <w:i/>
      <w:iCs/>
      <w:caps/>
      <w:color w:val="72A376" w:themeColor="accent1"/>
    </w:rPr>
  </w:style>
  <w:style w:type="character" w:styleId="Titolodellibro">
    <w:name w:val="Book Title"/>
    <w:uiPriority w:val="33"/>
    <w:qFormat/>
    <w:rsid w:val="006914E6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914E6"/>
    <w:pPr>
      <w:outlineLvl w:val="9"/>
    </w:pPr>
  </w:style>
  <w:style w:type="character" w:styleId="Testosegnaposto">
    <w:name w:val="Placeholder Text"/>
    <w:basedOn w:val="Carpredefinitoparagrafo"/>
    <w:uiPriority w:val="99"/>
    <w:semiHidden/>
    <w:rsid w:val="00995B03"/>
    <w:rPr>
      <w:color w:val="808080"/>
    </w:rPr>
  </w:style>
  <w:style w:type="character" w:customStyle="1" w:styleId="Sottolineato">
    <w:name w:val="Sottolineato"/>
    <w:basedOn w:val="Carpredefinitoparagrafo"/>
    <w:uiPriority w:val="1"/>
    <w:rsid w:val="006A5BA4"/>
    <w:rPr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C480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C480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C480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480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4802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C4802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802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C4802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80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619D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914E6"/>
    <w:pPr>
      <w:pBdr>
        <w:top w:val="single" w:sz="24" w:space="0" w:color="72A376" w:themeColor="accent1"/>
        <w:left w:val="single" w:sz="24" w:space="0" w:color="72A376" w:themeColor="accent1"/>
        <w:bottom w:val="single" w:sz="24" w:space="0" w:color="72A376" w:themeColor="accent1"/>
        <w:right w:val="single" w:sz="24" w:space="0" w:color="72A376" w:themeColor="accent1"/>
      </w:pBdr>
      <w:shd w:val="clear" w:color="auto" w:fill="72A376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14E6"/>
    <w:pPr>
      <w:pBdr>
        <w:top w:val="single" w:sz="24" w:space="0" w:color="E2ECE3" w:themeColor="accent1" w:themeTint="33"/>
        <w:left w:val="single" w:sz="24" w:space="0" w:color="E2ECE3" w:themeColor="accent1" w:themeTint="33"/>
        <w:bottom w:val="single" w:sz="24" w:space="0" w:color="E2ECE3" w:themeColor="accent1" w:themeTint="33"/>
        <w:right w:val="single" w:sz="24" w:space="0" w:color="E2ECE3" w:themeColor="accent1" w:themeTint="33"/>
      </w:pBdr>
      <w:shd w:val="clear" w:color="auto" w:fill="E2ECE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14E6"/>
    <w:pPr>
      <w:pBdr>
        <w:top w:val="single" w:sz="6" w:space="2" w:color="72A376" w:themeColor="accent1"/>
        <w:left w:val="single" w:sz="6" w:space="2" w:color="72A376" w:themeColor="accent1"/>
      </w:pBdr>
      <w:spacing w:before="300" w:after="0"/>
      <w:outlineLvl w:val="2"/>
    </w:pPr>
    <w:rPr>
      <w:caps/>
      <w:color w:val="365338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14E6"/>
    <w:pPr>
      <w:pBdr>
        <w:top w:val="dotted" w:sz="6" w:space="2" w:color="72A376" w:themeColor="accent1"/>
        <w:left w:val="dotted" w:sz="6" w:space="2" w:color="72A376" w:themeColor="accent1"/>
      </w:pBdr>
      <w:spacing w:before="300" w:after="0"/>
      <w:outlineLvl w:val="3"/>
    </w:pPr>
    <w:rPr>
      <w:caps/>
      <w:color w:val="527D55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14E6"/>
    <w:pPr>
      <w:pBdr>
        <w:bottom w:val="single" w:sz="6" w:space="1" w:color="72A376" w:themeColor="accent1"/>
      </w:pBdr>
      <w:spacing w:before="300" w:after="0"/>
      <w:outlineLvl w:val="4"/>
    </w:pPr>
    <w:rPr>
      <w:caps/>
      <w:color w:val="527D55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14E6"/>
    <w:pPr>
      <w:pBdr>
        <w:bottom w:val="dotted" w:sz="6" w:space="1" w:color="72A376" w:themeColor="accent1"/>
      </w:pBdr>
      <w:spacing w:before="300" w:after="0"/>
      <w:outlineLvl w:val="5"/>
    </w:pPr>
    <w:rPr>
      <w:caps/>
      <w:color w:val="527D55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14E6"/>
    <w:pPr>
      <w:spacing w:before="300" w:after="0"/>
      <w:outlineLvl w:val="6"/>
    </w:pPr>
    <w:rPr>
      <w:caps/>
      <w:color w:val="527D55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14E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14E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6914E6"/>
    <w:pPr>
      <w:spacing w:before="720"/>
    </w:pPr>
    <w:rPr>
      <w:caps/>
      <w:color w:val="72A376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914E6"/>
    <w:rPr>
      <w:caps/>
      <w:color w:val="72A376" w:themeColor="accent1"/>
      <w:spacing w:val="10"/>
      <w:kern w:val="28"/>
      <w:sz w:val="52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914E6"/>
    <w:rPr>
      <w:b/>
      <w:bCs/>
      <w:caps/>
      <w:color w:val="FFFFFF" w:themeColor="background1"/>
      <w:spacing w:val="15"/>
      <w:shd w:val="clear" w:color="auto" w:fill="72A376" w:themeFill="accent1"/>
    </w:rPr>
  </w:style>
  <w:style w:type="paragraph" w:styleId="Nessunaspaziatura">
    <w:name w:val="No Spacing"/>
    <w:basedOn w:val="Normale"/>
    <w:link w:val="NessunaspaziaturaCarattere"/>
    <w:uiPriority w:val="1"/>
    <w:qFormat/>
    <w:rsid w:val="006914E6"/>
    <w:pPr>
      <w:spacing w:before="0"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4E6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14E6"/>
    <w:rPr>
      <w:caps/>
      <w:spacing w:val="15"/>
      <w:shd w:val="clear" w:color="auto" w:fill="E2ECE3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14E6"/>
    <w:rPr>
      <w:caps/>
      <w:color w:val="36533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14E6"/>
    <w:rPr>
      <w:caps/>
      <w:color w:val="527D55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14E6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14E6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914E6"/>
    <w:rPr>
      <w:b/>
      <w:bCs/>
      <w:color w:val="527D55" w:themeColor="accent1" w:themeShade="BF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14E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14E6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6914E6"/>
    <w:rPr>
      <w:b/>
      <w:bCs/>
    </w:rPr>
  </w:style>
  <w:style w:type="character" w:styleId="Enfasicorsivo">
    <w:name w:val="Emphasis"/>
    <w:uiPriority w:val="20"/>
    <w:qFormat/>
    <w:rsid w:val="006914E6"/>
    <w:rPr>
      <w:caps/>
      <w:color w:val="365338" w:themeColor="accent1" w:themeShade="7F"/>
      <w:spacing w:val="5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914E6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6914E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914E6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14E6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14E6"/>
    <w:pPr>
      <w:pBdr>
        <w:top w:val="single" w:sz="4" w:space="10" w:color="72A376" w:themeColor="accent1"/>
        <w:left w:val="single" w:sz="4" w:space="10" w:color="72A376" w:themeColor="accent1"/>
      </w:pBdr>
      <w:spacing w:after="0"/>
      <w:ind w:left="1296" w:right="1152"/>
      <w:jc w:val="both"/>
    </w:pPr>
    <w:rPr>
      <w:i/>
      <w:iCs/>
      <w:color w:val="72A376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14E6"/>
    <w:rPr>
      <w:i/>
      <w:iCs/>
      <w:color w:val="72A376" w:themeColor="accent1"/>
      <w:sz w:val="20"/>
      <w:szCs w:val="20"/>
    </w:rPr>
  </w:style>
  <w:style w:type="character" w:styleId="Enfasidelicata">
    <w:name w:val="Subtle Emphasis"/>
    <w:uiPriority w:val="19"/>
    <w:qFormat/>
    <w:rsid w:val="006914E6"/>
    <w:rPr>
      <w:i/>
      <w:iCs/>
      <w:color w:val="365338" w:themeColor="accent1" w:themeShade="7F"/>
    </w:rPr>
  </w:style>
  <w:style w:type="character" w:styleId="Enfasiintensa">
    <w:name w:val="Intense Emphasis"/>
    <w:uiPriority w:val="21"/>
    <w:qFormat/>
    <w:rsid w:val="006914E6"/>
    <w:rPr>
      <w:b/>
      <w:bCs/>
      <w:caps/>
      <w:color w:val="365338" w:themeColor="accent1" w:themeShade="7F"/>
      <w:spacing w:val="10"/>
    </w:rPr>
  </w:style>
  <w:style w:type="character" w:styleId="Riferimentodelicato">
    <w:name w:val="Subtle Reference"/>
    <w:uiPriority w:val="31"/>
    <w:qFormat/>
    <w:rsid w:val="006914E6"/>
    <w:rPr>
      <w:b/>
      <w:bCs/>
      <w:color w:val="72A376" w:themeColor="accent1"/>
    </w:rPr>
  </w:style>
  <w:style w:type="character" w:styleId="Riferimentointenso">
    <w:name w:val="Intense Reference"/>
    <w:uiPriority w:val="32"/>
    <w:qFormat/>
    <w:rsid w:val="006914E6"/>
    <w:rPr>
      <w:b/>
      <w:bCs/>
      <w:i/>
      <w:iCs/>
      <w:caps/>
      <w:color w:val="72A376" w:themeColor="accent1"/>
    </w:rPr>
  </w:style>
  <w:style w:type="character" w:styleId="Titolodellibro">
    <w:name w:val="Book Title"/>
    <w:uiPriority w:val="33"/>
    <w:qFormat/>
    <w:rsid w:val="006914E6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914E6"/>
    <w:pPr>
      <w:outlineLvl w:val="9"/>
    </w:pPr>
  </w:style>
  <w:style w:type="character" w:styleId="Testosegnaposto">
    <w:name w:val="Placeholder Text"/>
    <w:basedOn w:val="Carpredefinitoparagrafo"/>
    <w:uiPriority w:val="99"/>
    <w:semiHidden/>
    <w:rsid w:val="00995B03"/>
    <w:rPr>
      <w:color w:val="808080"/>
    </w:rPr>
  </w:style>
  <w:style w:type="character" w:customStyle="1" w:styleId="Sottolineato">
    <w:name w:val="Sottolineato"/>
    <w:basedOn w:val="Carpredefinitoparagrafo"/>
    <w:uiPriority w:val="1"/>
    <w:rsid w:val="006A5BA4"/>
    <w:rPr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C480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C480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C480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480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4802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C4802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802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C4802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8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androF\AppData\Roaming\Microsoft\Templates\TP101873726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40BE8D-BA30-4737-907B-B38CF5D0661A}"/>
      </w:docPartPr>
      <w:docPartBody>
        <w:p w:rsidR="003A6335" w:rsidRDefault="00000693">
          <w:r w:rsidRPr="008506C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6C1036DD7944D4AB845682E82EC4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BEDE03-8951-4DFB-9107-12575E09F839}"/>
      </w:docPartPr>
      <w:docPartBody>
        <w:p w:rsidR="003A6335" w:rsidRDefault="00492FDF" w:rsidP="00492FDF">
          <w:pPr>
            <w:pStyle w:val="C6C1036DD7944D4AB845682E82EC46A011"/>
          </w:pPr>
          <w:r w:rsidRPr="00493E5F">
            <w:rPr>
              <w:rStyle w:val="Testosegnaposto"/>
              <w:rFonts w:ascii="Trebuchet MS" w:hAnsi="Trebuchet MS"/>
              <w:lang w:val="it-IT"/>
            </w:rPr>
            <w:t>Fare clic qui per immettere una data.</w:t>
          </w:r>
        </w:p>
      </w:docPartBody>
    </w:docPart>
    <w:docPart>
      <w:docPartPr>
        <w:name w:val="473B88EF07134AF0A4CCE25728DAE0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4EB41D3-A3E6-4F86-9C98-C80F44365E8D}"/>
      </w:docPartPr>
      <w:docPartBody>
        <w:p w:rsidR="00305517" w:rsidRDefault="00492FDF" w:rsidP="00492FDF">
          <w:pPr>
            <w:pStyle w:val="473B88EF07134AF0A4CCE25728DAE0BE10"/>
          </w:pPr>
          <w:r w:rsidRPr="00493E5F">
            <w:rPr>
              <w:rStyle w:val="Testosegnaposto"/>
              <w:rFonts w:ascii="Trebuchet MS" w:hAnsi="Trebuchet MS"/>
              <w:lang w:val="it-IT"/>
            </w:rPr>
            <w:t>Fare clic qui per immettere testo</w:t>
          </w:r>
        </w:p>
      </w:docPartBody>
    </w:docPart>
    <w:docPart>
      <w:docPartPr>
        <w:name w:val="08AEBF70078D4648AFEC2565BA706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1F3C9C-F7D3-4943-9216-A47732FD0216}"/>
      </w:docPartPr>
      <w:docPartBody>
        <w:p w:rsidR="00D85719" w:rsidRDefault="00305517" w:rsidP="00305517">
          <w:pPr>
            <w:pStyle w:val="08AEBF70078D4648AFEC2565BA706437"/>
          </w:pPr>
          <w:r w:rsidRPr="009632A7">
            <w:rPr>
              <w:rStyle w:val="Testosegnaposto"/>
              <w:lang w:val="it-IT"/>
            </w:rPr>
            <w:t>Fare clic qui per immettere testo.</w:t>
          </w:r>
        </w:p>
      </w:docPartBody>
    </w:docPart>
    <w:docPart>
      <w:docPartPr>
        <w:name w:val="207F6685C00D43ED9217F73466183E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0AAD38-826C-4C4C-8CEE-A8AE7B2991DC}"/>
      </w:docPartPr>
      <w:docPartBody>
        <w:p w:rsidR="00D85719" w:rsidRDefault="00492FDF" w:rsidP="00492FDF">
          <w:pPr>
            <w:pStyle w:val="207F6685C00D43ED9217F73466183EEE9"/>
          </w:pPr>
          <w:r w:rsidRPr="00493E5F">
            <w:rPr>
              <w:rStyle w:val="Testosegnaposto"/>
              <w:rFonts w:ascii="Trebuchet MS" w:hAnsi="Trebuchet MS"/>
              <w:lang w:val="it-IT"/>
            </w:rPr>
            <w:t>Onlus, ong, cooperativa, ecc.</w:t>
          </w:r>
        </w:p>
      </w:docPartBody>
    </w:docPart>
    <w:docPart>
      <w:docPartPr>
        <w:name w:val="D02EBD700FB349E1B53B7BA31141D23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CF6420-6D60-491B-A40B-D571774CDE13}"/>
      </w:docPartPr>
      <w:docPartBody>
        <w:p w:rsidR="00BF614A" w:rsidRDefault="00492FDF" w:rsidP="00492FDF">
          <w:pPr>
            <w:pStyle w:val="D02EBD700FB349E1B53B7BA31141D23F8"/>
          </w:pPr>
          <w:r>
            <w:rPr>
              <w:rStyle w:val="Testosegnaposto"/>
              <w:rFonts w:ascii="Trebuchet MS" w:hAnsi="Trebuchet MS"/>
              <w:lang w:val="it-IT"/>
            </w:rPr>
            <w:t>Nome dell’ente</w:t>
          </w:r>
        </w:p>
      </w:docPartBody>
    </w:docPart>
    <w:docPart>
      <w:docPartPr>
        <w:name w:val="D592A75BFD53495481D8847F87F7CC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0DF67E-B5B4-4C1A-BBB6-22045A76C317}"/>
      </w:docPartPr>
      <w:docPartBody>
        <w:p w:rsidR="00971E8D" w:rsidRDefault="00492FDF" w:rsidP="00492FDF">
          <w:pPr>
            <w:pStyle w:val="D592A75BFD53495481D8847F87F7CCAD7"/>
          </w:pPr>
          <w:r w:rsidRPr="00493E5F">
            <w:rPr>
              <w:rStyle w:val="Testosegnaposto"/>
              <w:rFonts w:ascii="Trebuchet MS" w:hAnsi="Trebuchet MS"/>
              <w:lang w:val="it-IT"/>
            </w:rPr>
            <w:t>Eventuale registro di registrazione</w:t>
          </w:r>
        </w:p>
      </w:docPartBody>
    </w:docPart>
    <w:docPart>
      <w:docPartPr>
        <w:name w:val="B4D30AF2D6B04620A6EE3C72EAA74A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2EE53-A80E-4C30-849C-13C293998CB3}"/>
      </w:docPartPr>
      <w:docPartBody>
        <w:p w:rsidR="00971E8D" w:rsidRDefault="00492FDF" w:rsidP="00492FDF">
          <w:pPr>
            <w:pStyle w:val="B4D30AF2D6B04620A6EE3C72EAA74ABA7"/>
          </w:pPr>
          <w:r w:rsidRPr="00493E5F">
            <w:rPr>
              <w:rStyle w:val="Testosegnaposto"/>
              <w:rFonts w:ascii="Trebuchet MS" w:hAnsi="Trebuchet MS"/>
            </w:rPr>
            <w:t>I</w:t>
          </w:r>
          <w:r w:rsidRPr="00493E5F">
            <w:rPr>
              <w:rStyle w:val="Testosegnaposto"/>
              <w:rFonts w:ascii="Trebuchet MS" w:hAnsi="Trebuchet MS"/>
              <w:lang w:val="it-IT"/>
            </w:rPr>
            <w:t>ndirizzo sede legale</w:t>
          </w:r>
        </w:p>
      </w:docPartBody>
    </w:docPart>
    <w:docPart>
      <w:docPartPr>
        <w:name w:val="9DB37617B7074B61BB03A0A4985373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0D284B-12EE-40CA-8E2A-8451F29BB564}"/>
      </w:docPartPr>
      <w:docPartBody>
        <w:p w:rsidR="00971E8D" w:rsidRDefault="00492FDF" w:rsidP="00492FDF">
          <w:pPr>
            <w:pStyle w:val="9DB37617B7074B61BB03A0A4985373A37"/>
          </w:pPr>
          <w:r w:rsidRPr="00493E5F">
            <w:rPr>
              <w:rStyle w:val="Testosegnaposto"/>
              <w:rFonts w:ascii="Trebuchet MS" w:hAnsi="Trebuchet MS"/>
              <w:lang w:val="it-IT"/>
            </w:rPr>
            <w:t>Indirizzo sede operativa</w:t>
          </w:r>
        </w:p>
      </w:docPartBody>
    </w:docPart>
    <w:docPart>
      <w:docPartPr>
        <w:name w:val="8327C6624D064207A8E2F16C49FBE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DC0F31-CFCC-459D-B46A-B1E916F169D9}"/>
      </w:docPartPr>
      <w:docPartBody>
        <w:p w:rsidR="00971E8D" w:rsidRDefault="00492FDF" w:rsidP="00492FDF">
          <w:pPr>
            <w:pStyle w:val="8327C6624D064207A8E2F16C49FBEB027"/>
          </w:pPr>
          <w:r w:rsidRPr="00493E5F">
            <w:rPr>
              <w:rStyle w:val="Testosegnaposto"/>
              <w:rFonts w:ascii="Trebuchet MS" w:hAnsi="Trebuchet MS"/>
            </w:rPr>
            <w:t>Telefono</w:t>
          </w:r>
        </w:p>
      </w:docPartBody>
    </w:docPart>
    <w:docPart>
      <w:docPartPr>
        <w:name w:val="F652AB1F2F80409F8AF2D1CD43577F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612B0E-1A7C-41F3-9BB8-7AC1237C0FD9}"/>
      </w:docPartPr>
      <w:docPartBody>
        <w:p w:rsidR="00971E8D" w:rsidRDefault="00492FDF" w:rsidP="00492FDF">
          <w:pPr>
            <w:pStyle w:val="F652AB1F2F80409F8AF2D1CD43577FF17"/>
          </w:pPr>
          <w:r w:rsidRPr="00493E5F">
            <w:rPr>
              <w:rStyle w:val="Testosegnaposto"/>
              <w:rFonts w:ascii="Trebuchet MS" w:hAnsi="Trebuchet MS"/>
              <w:lang w:val="it-IT"/>
            </w:rPr>
            <w:t>Fax</w:t>
          </w:r>
        </w:p>
      </w:docPartBody>
    </w:docPart>
    <w:docPart>
      <w:docPartPr>
        <w:name w:val="5BA1B48945844603B5CB461F08067B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49CC8C-757F-47A8-8F18-EAFF0B6589F2}"/>
      </w:docPartPr>
      <w:docPartBody>
        <w:p w:rsidR="00971E8D" w:rsidRDefault="00492FDF" w:rsidP="00492FDF">
          <w:pPr>
            <w:pStyle w:val="5BA1B48945844603B5CB461F08067B357"/>
          </w:pPr>
          <w:r w:rsidRPr="00493E5F">
            <w:rPr>
              <w:rStyle w:val="Testosegnaposto"/>
              <w:rFonts w:ascii="Trebuchet MS" w:hAnsi="Trebuchet MS"/>
              <w:lang w:val="it-IT"/>
            </w:rPr>
            <w:t>Email</w:t>
          </w:r>
        </w:p>
      </w:docPartBody>
    </w:docPart>
    <w:docPart>
      <w:docPartPr>
        <w:name w:val="DB29681E1DDB4A39BE05168D69679B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3D7431-23B7-4D61-9504-F3FCE0AABFD1}"/>
      </w:docPartPr>
      <w:docPartBody>
        <w:p w:rsidR="00971E8D" w:rsidRDefault="00492FDF" w:rsidP="00492FDF">
          <w:pPr>
            <w:pStyle w:val="DB29681E1DDB4A39BE05168D69679BF57"/>
          </w:pPr>
          <w:r w:rsidRPr="00493E5F">
            <w:rPr>
              <w:rStyle w:val="Testosegnaposto"/>
              <w:rFonts w:ascii="Trebuchet MS" w:hAnsi="Trebuchet MS"/>
              <w:lang w:val="it-IT"/>
            </w:rPr>
            <w:t>Sito web</w:t>
          </w:r>
        </w:p>
      </w:docPartBody>
    </w:docPart>
    <w:docPart>
      <w:docPartPr>
        <w:name w:val="315C6716CF31457BBD7D9FD5C64E44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00EF78-CE2C-4D3A-A3CC-DF1E699E5452}"/>
      </w:docPartPr>
      <w:docPartBody>
        <w:p w:rsidR="00971E8D" w:rsidRDefault="00492FDF" w:rsidP="00492FDF">
          <w:pPr>
            <w:pStyle w:val="315C6716CF31457BBD7D9FD5C64E4433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Cognome e nome</w:t>
          </w:r>
        </w:p>
      </w:docPartBody>
    </w:docPart>
    <w:docPart>
      <w:docPartPr>
        <w:name w:val="561EE8B2DE1D43CDB8D48F3D940705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DBD5A4-8A03-42A9-84F7-9231DCC6C138}"/>
      </w:docPartPr>
      <w:docPartBody>
        <w:p w:rsidR="00971E8D" w:rsidRDefault="00492FDF" w:rsidP="00492FDF">
          <w:pPr>
            <w:pStyle w:val="561EE8B2DE1D43CDB8D48F3D940705DB7"/>
          </w:pPr>
          <w:r w:rsidRPr="00493E5F">
            <w:rPr>
              <w:rStyle w:val="Testosegnaposto"/>
              <w:rFonts w:ascii="Trebuchet MS" w:hAnsi="Trebuchet MS"/>
              <w:lang w:val="it-IT"/>
            </w:rPr>
            <w:t>Numero</w:t>
          </w:r>
        </w:p>
      </w:docPartBody>
    </w:docPart>
    <w:docPart>
      <w:docPartPr>
        <w:name w:val="D1A82530E2204D25B65060D5BB71282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7F7C98-96D4-49E5-8D9C-01CC7D9408BC}"/>
      </w:docPartPr>
      <w:docPartBody>
        <w:p w:rsidR="00971E8D" w:rsidRDefault="00492FDF" w:rsidP="00492FDF">
          <w:pPr>
            <w:pStyle w:val="D1A82530E2204D25B65060D5BB71282A7"/>
          </w:pPr>
          <w:r w:rsidRPr="00493E5F">
            <w:rPr>
              <w:rStyle w:val="Testosegnaposto"/>
              <w:rFonts w:ascii="Trebuchet MS" w:hAnsi="Trebuchet MS"/>
              <w:lang w:val="it-IT"/>
            </w:rPr>
            <w:t>Numero</w:t>
          </w:r>
        </w:p>
      </w:docPartBody>
    </w:docPart>
    <w:docPart>
      <w:docPartPr>
        <w:name w:val="B415E9A3662447E489EB54DB09B40F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73AED1-864F-4200-A82B-4F2537B01E90}"/>
      </w:docPartPr>
      <w:docPartBody>
        <w:p w:rsidR="00971E8D" w:rsidRDefault="00492FDF" w:rsidP="00492FDF">
          <w:pPr>
            <w:pStyle w:val="B415E9A3662447E489EB54DB09B40F027"/>
          </w:pPr>
          <w:r w:rsidRPr="00493E5F">
            <w:rPr>
              <w:rStyle w:val="Testosegnaposto"/>
              <w:rFonts w:ascii="Trebuchet MS" w:hAnsi="Trebuchet MS"/>
              <w:lang w:val="it-IT"/>
            </w:rPr>
            <w:t>Titolo</w:t>
          </w:r>
        </w:p>
      </w:docPartBody>
    </w:docPart>
    <w:docPart>
      <w:docPartPr>
        <w:name w:val="5723D6138BEB48BE881E0E492E113C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BEAE8B-5DDA-439C-88CF-1FF57F06ED54}"/>
      </w:docPartPr>
      <w:docPartBody>
        <w:p w:rsidR="00971E8D" w:rsidRDefault="00492FDF" w:rsidP="00492FDF">
          <w:pPr>
            <w:pStyle w:val="5723D6138BEB48BE881E0E492E113C237"/>
          </w:pPr>
          <w:r w:rsidRPr="00493E5F">
            <w:rPr>
              <w:rStyle w:val="Testosegnaposto"/>
              <w:rFonts w:ascii="Trebuchet MS" w:hAnsi="Trebuchet MS"/>
              <w:lang w:val="it-IT"/>
            </w:rPr>
            <w:t>Obiettivo</w:t>
          </w:r>
        </w:p>
      </w:docPartBody>
    </w:docPart>
    <w:docPart>
      <w:docPartPr>
        <w:name w:val="2F5F8A04595B46DF9600E3F1B2A815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091E5F-5EE6-41BF-856C-9AED1A0B72A6}"/>
      </w:docPartPr>
      <w:docPartBody>
        <w:p w:rsidR="00971E8D" w:rsidRDefault="00492FDF" w:rsidP="00492FDF">
          <w:pPr>
            <w:pStyle w:val="2F5F8A04595B46DF9600E3F1B2A8158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DC60CC9E887445279D836BC1D350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B8DAE8-A68F-427F-8EA4-7D27F15BE0A7}"/>
      </w:docPartPr>
      <w:docPartBody>
        <w:p w:rsidR="00971E8D" w:rsidRDefault="00492FDF" w:rsidP="00492FDF">
          <w:pPr>
            <w:pStyle w:val="DC60CC9E887445279D836BC1D350535C7"/>
          </w:pPr>
          <w:r w:rsidRPr="00493E5F">
            <w:rPr>
              <w:rStyle w:val="Testosegnaposto"/>
              <w:rFonts w:ascii="Trebuchet MS" w:hAnsi="Trebuchet MS"/>
              <w:lang w:val="it-IT"/>
            </w:rPr>
            <w:t>Anno</w:t>
          </w:r>
        </w:p>
      </w:docPartBody>
    </w:docPart>
    <w:docPart>
      <w:docPartPr>
        <w:name w:val="C34DBBB1F84B4B92AFBD8585405ED6C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46AECF-9EDD-4D18-8DE3-D9CD4FBBC3FA}"/>
      </w:docPartPr>
      <w:docPartBody>
        <w:p w:rsidR="00971E8D" w:rsidRDefault="00492FDF" w:rsidP="00492FDF">
          <w:pPr>
            <w:pStyle w:val="C34DBBB1F84B4B92AFBD8585405ED6CD7"/>
          </w:pPr>
          <w:r w:rsidRPr="00493E5F">
            <w:rPr>
              <w:rStyle w:val="Testosegnaposto"/>
              <w:rFonts w:ascii="Trebuchet MS" w:hAnsi="Trebuchet MS"/>
              <w:lang w:val="it-IT"/>
            </w:rPr>
            <w:t>Anno</w:t>
          </w:r>
        </w:p>
      </w:docPartBody>
    </w:docPart>
    <w:docPart>
      <w:docPartPr>
        <w:name w:val="BA3E997A2330422E922789298E7586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AB843-BCE1-4914-9EF3-9164E4ABBA1C}"/>
      </w:docPartPr>
      <w:docPartBody>
        <w:p w:rsidR="00971E8D" w:rsidRDefault="00492FDF" w:rsidP="00492FDF">
          <w:pPr>
            <w:pStyle w:val="BA3E997A2330422E922789298E75862E7"/>
          </w:pPr>
          <w:r w:rsidRPr="00493E5F">
            <w:rPr>
              <w:rStyle w:val="Testosegnaposto"/>
              <w:rFonts w:ascii="Trebuchet MS" w:hAnsi="Trebuchet MS"/>
              <w:lang w:val="it-IT"/>
            </w:rPr>
            <w:t>Titolo</w:t>
          </w:r>
        </w:p>
      </w:docPartBody>
    </w:docPart>
    <w:docPart>
      <w:docPartPr>
        <w:name w:val="6BDD5BE8E86142FCB9AD6BCCDB82C1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3C20A4-A2B0-4BB4-81AD-3A026F4A518B}"/>
      </w:docPartPr>
      <w:docPartBody>
        <w:p w:rsidR="00971E8D" w:rsidRDefault="00492FDF" w:rsidP="00492FDF">
          <w:pPr>
            <w:pStyle w:val="6BDD5BE8E86142FCB9AD6BCCDB82C1D17"/>
          </w:pPr>
          <w:r w:rsidRPr="00493E5F">
            <w:rPr>
              <w:rStyle w:val="Testosegnaposto"/>
              <w:rFonts w:ascii="Trebuchet MS" w:hAnsi="Trebuchet MS"/>
              <w:lang w:val="it-IT"/>
            </w:rPr>
            <w:t>Obiettivo</w:t>
          </w:r>
        </w:p>
      </w:docPartBody>
    </w:docPart>
    <w:docPart>
      <w:docPartPr>
        <w:name w:val="E4901A0649284AA09976143425E7B2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7E6115-7B78-453B-AB08-9A651E4AFD36}"/>
      </w:docPartPr>
      <w:docPartBody>
        <w:p w:rsidR="00971E8D" w:rsidRDefault="00492FDF" w:rsidP="00492FDF">
          <w:pPr>
            <w:pStyle w:val="E4901A0649284AA09976143425E7B29A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2F2DD9E79CE641C9830C4A907E86D0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81287F-95AE-4955-958B-0BBD1BDCB1D1}"/>
      </w:docPartPr>
      <w:docPartBody>
        <w:p w:rsidR="00971E8D" w:rsidRDefault="00492FDF" w:rsidP="00492FDF">
          <w:pPr>
            <w:pStyle w:val="2F2DD9E79CE641C9830C4A907E86D01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Anno</w:t>
          </w:r>
        </w:p>
      </w:docPartBody>
    </w:docPart>
    <w:docPart>
      <w:docPartPr>
        <w:name w:val="64C6072F97614FEDB0ECEAC239F8C9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722AE5-A35B-44F0-87CF-C3B8F282FCB0}"/>
      </w:docPartPr>
      <w:docPartBody>
        <w:p w:rsidR="00971E8D" w:rsidRDefault="00492FDF" w:rsidP="00492FDF">
          <w:pPr>
            <w:pStyle w:val="64C6072F97614FEDB0ECEAC239F8C92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Titolo</w:t>
          </w:r>
        </w:p>
      </w:docPartBody>
    </w:docPart>
    <w:docPart>
      <w:docPartPr>
        <w:name w:val="622D2C91984C42BF8D85FA0D5835F9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A25083-B509-48FE-9E1C-464975094EC6}"/>
      </w:docPartPr>
      <w:docPartBody>
        <w:p w:rsidR="00971E8D" w:rsidRDefault="00492FDF" w:rsidP="00492FDF">
          <w:pPr>
            <w:pStyle w:val="622D2C91984C42BF8D85FA0D5835F90A7"/>
          </w:pPr>
          <w:r w:rsidRPr="00493E5F">
            <w:rPr>
              <w:rStyle w:val="Testosegnaposto"/>
              <w:rFonts w:ascii="Trebuchet MS" w:hAnsi="Trebuchet MS"/>
              <w:lang w:val="it-IT"/>
            </w:rPr>
            <w:t>Obiettivo</w:t>
          </w:r>
        </w:p>
      </w:docPartBody>
    </w:docPart>
    <w:docPart>
      <w:docPartPr>
        <w:name w:val="15EF3347759D4DF2B75FFC5010B029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251BAA-CA02-4E9B-ACF9-C49C71730A85}"/>
      </w:docPartPr>
      <w:docPartBody>
        <w:p w:rsidR="00971E8D" w:rsidRDefault="00492FDF" w:rsidP="00492FDF">
          <w:pPr>
            <w:pStyle w:val="15EF3347759D4DF2B75FFC5010B029C1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F15A8EDFFB054BAFAB9A756193F933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320EC5-9B52-4F7A-A094-9804BD8D2A3A}"/>
      </w:docPartPr>
      <w:docPartBody>
        <w:p w:rsidR="00971E8D" w:rsidRDefault="00492FDF" w:rsidP="00492FDF">
          <w:pPr>
            <w:pStyle w:val="F15A8EDFFB054BAFAB9A756193F9331D7"/>
          </w:pPr>
          <w:r w:rsidRPr="00493E5F">
            <w:rPr>
              <w:rStyle w:val="Testosegnaposto"/>
              <w:rFonts w:ascii="Trebuchet MS" w:hAnsi="Trebuchet MS"/>
              <w:lang w:val="it-IT"/>
            </w:rPr>
            <w:t>Inserire il titolo progetto</w:t>
          </w:r>
        </w:p>
      </w:docPartBody>
    </w:docPart>
    <w:docPart>
      <w:docPartPr>
        <w:name w:val="A613475C11764E3ABFAAF0A3A9A77F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20940D-A628-4943-870A-B6323EE9323E}"/>
      </w:docPartPr>
      <w:docPartBody>
        <w:p w:rsidR="00971E8D" w:rsidRDefault="00492FDF" w:rsidP="00492FDF">
          <w:pPr>
            <w:pStyle w:val="A613475C11764E3ABFAAF0A3A9A77F747"/>
          </w:pPr>
          <w:r w:rsidRPr="00493E5F">
            <w:rPr>
              <w:rStyle w:val="Testosegnaposto"/>
              <w:rFonts w:ascii="Trebuchet MS" w:hAnsi="Trebuchet MS"/>
              <w:lang w:val="it-IT"/>
            </w:rPr>
            <w:t>Descrizione del progetto</w:t>
          </w:r>
        </w:p>
      </w:docPartBody>
    </w:docPart>
    <w:docPart>
      <w:docPartPr>
        <w:name w:val="97D9223D93C446A98CDB04F640DD81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125E7E-95E1-4FC2-9F75-77EF12E20CA4}"/>
      </w:docPartPr>
      <w:docPartBody>
        <w:p w:rsidR="00971E8D" w:rsidRDefault="00492FDF" w:rsidP="00492FDF">
          <w:pPr>
            <w:pStyle w:val="97D9223D93C446A98CDB04F640DD81E47"/>
          </w:pPr>
          <w:r w:rsidRPr="00493E5F">
            <w:rPr>
              <w:rStyle w:val="Testosegnaposto"/>
              <w:rFonts w:ascii="Trebuchet MS" w:hAnsi="Trebuchet MS"/>
              <w:lang w:val="it-IT"/>
            </w:rPr>
            <w:t>Località, nazione</w:t>
          </w:r>
        </w:p>
      </w:docPartBody>
    </w:docPart>
    <w:docPart>
      <w:docPartPr>
        <w:name w:val="A8A78F5D0D6848AFA4DAE942256A6B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3CF4E0-CA9E-4942-A1E7-4253365D8020}"/>
      </w:docPartPr>
      <w:docPartBody>
        <w:p w:rsidR="00971E8D" w:rsidRDefault="00492FDF" w:rsidP="00492FDF">
          <w:pPr>
            <w:pStyle w:val="A8A78F5D0D6848AFA4DAE942256A6BF97"/>
          </w:pPr>
          <w:r w:rsidRPr="00493E5F">
            <w:rPr>
              <w:rStyle w:val="Testosegnaposto"/>
              <w:rFonts w:ascii="Trebuchet MS" w:hAnsi="Trebuchet MS"/>
              <w:lang w:val="it-IT"/>
            </w:rPr>
            <w:t>Problema o disagio riscontrato</w:t>
          </w:r>
        </w:p>
      </w:docPartBody>
    </w:docPart>
    <w:docPart>
      <w:docPartPr>
        <w:name w:val="E641F6612F2046D8BC0F60075DEFE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D51621-658C-40C1-BA86-E4A670C82860}"/>
      </w:docPartPr>
      <w:docPartBody>
        <w:p w:rsidR="00971E8D" w:rsidRDefault="00492FDF" w:rsidP="00492FDF">
          <w:pPr>
            <w:pStyle w:val="E641F6612F2046D8BC0F60075DEFE8947"/>
          </w:pPr>
          <w:r w:rsidRPr="00493E5F">
            <w:rPr>
              <w:rStyle w:val="Testosegnaposto"/>
              <w:rFonts w:ascii="Trebuchet MS" w:hAnsi="Trebuchet MS"/>
              <w:lang w:val="it-IT"/>
            </w:rPr>
            <w:t>1) Obiettivo dell’iniziativa</w:t>
          </w:r>
        </w:p>
      </w:docPartBody>
    </w:docPart>
    <w:docPart>
      <w:docPartPr>
        <w:name w:val="F8310D1ED66846198DBD61DCA4392C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DC7BC8-A05E-4E4F-A2C3-C36F126F86F7}"/>
      </w:docPartPr>
      <w:docPartBody>
        <w:p w:rsidR="00971E8D" w:rsidRDefault="00492FDF" w:rsidP="00492FDF">
          <w:pPr>
            <w:pStyle w:val="F8310D1ED66846198DBD61DCA4392CE97"/>
          </w:pPr>
          <w:r w:rsidRPr="00493E5F">
            <w:rPr>
              <w:rStyle w:val="Testosegnaposto"/>
              <w:rFonts w:ascii="Trebuchet MS" w:hAnsi="Trebuchet MS"/>
              <w:lang w:val="it-IT"/>
            </w:rPr>
            <w:t>2) Obiettivo dell’iniziativa</w:t>
          </w:r>
        </w:p>
      </w:docPartBody>
    </w:docPart>
    <w:docPart>
      <w:docPartPr>
        <w:name w:val="B63BA6EEF5B845F6B6B0B0E1D0918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EB0BE-41A8-48C7-856F-641F9D8585C7}"/>
      </w:docPartPr>
      <w:docPartBody>
        <w:p w:rsidR="00971E8D" w:rsidRDefault="00492FDF" w:rsidP="00492FDF">
          <w:pPr>
            <w:pStyle w:val="B63BA6EEF5B845F6B6B0B0E1D09187547"/>
          </w:pPr>
          <w:r w:rsidRPr="00493E5F">
            <w:rPr>
              <w:rStyle w:val="Testosegnaposto"/>
              <w:rFonts w:ascii="Trebuchet MS" w:hAnsi="Trebuchet MS"/>
              <w:lang w:val="it-IT"/>
            </w:rPr>
            <w:t>3) Obiettivo dell’iniziativa</w:t>
          </w:r>
        </w:p>
      </w:docPartBody>
    </w:docPart>
    <w:docPart>
      <w:docPartPr>
        <w:name w:val="120254BF455F435F981AA1B0A66BAC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6C009C-BB48-4123-AEA9-AE57DAD2761D}"/>
      </w:docPartPr>
      <w:docPartBody>
        <w:p w:rsidR="00971E8D" w:rsidRDefault="00492FDF" w:rsidP="00492FDF">
          <w:pPr>
            <w:pStyle w:val="120254BF455F435F981AA1B0A66BACAA7"/>
          </w:pPr>
          <w:r w:rsidRPr="00493E5F">
            <w:rPr>
              <w:rStyle w:val="Testosegnaposto"/>
              <w:rFonts w:ascii="Trebuchet MS" w:hAnsi="Trebuchet MS"/>
              <w:lang w:val="it-IT"/>
            </w:rPr>
            <w:t>1) Attività</w:t>
          </w:r>
        </w:p>
      </w:docPartBody>
    </w:docPart>
    <w:docPart>
      <w:docPartPr>
        <w:name w:val="B311F336704D411C93E1F15C8CD931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45E7FC-50EA-4A5E-9CA7-7DD16198B406}"/>
      </w:docPartPr>
      <w:docPartBody>
        <w:p w:rsidR="00971E8D" w:rsidRDefault="00492FDF" w:rsidP="00492FDF">
          <w:pPr>
            <w:pStyle w:val="B311F336704D411C93E1F15C8CD9314F7"/>
          </w:pPr>
          <w:r w:rsidRPr="00493E5F">
            <w:rPr>
              <w:rStyle w:val="Testosegnaposto"/>
              <w:rFonts w:ascii="Trebuchet MS" w:hAnsi="Trebuchet MS"/>
              <w:lang w:val="it-IT"/>
            </w:rPr>
            <w:t>2) Attività</w:t>
          </w:r>
        </w:p>
      </w:docPartBody>
    </w:docPart>
    <w:docPart>
      <w:docPartPr>
        <w:name w:val="10F58D0D6D914BF1922B479879A5E3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6F888B-542A-4438-A049-E2ED7B6C8A0A}"/>
      </w:docPartPr>
      <w:docPartBody>
        <w:p w:rsidR="00971E8D" w:rsidRDefault="00492FDF" w:rsidP="00492FDF">
          <w:pPr>
            <w:pStyle w:val="10F58D0D6D914BF1922B479879A5E3A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3) Attività</w:t>
          </w:r>
        </w:p>
      </w:docPartBody>
    </w:docPart>
    <w:docPart>
      <w:docPartPr>
        <w:name w:val="AA058FB249C34C51A48DDB050F5952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D2A4CD-BE03-4CC2-B9F6-570348B818D5}"/>
      </w:docPartPr>
      <w:docPartBody>
        <w:p w:rsidR="00971E8D" w:rsidRDefault="00492FDF" w:rsidP="00492FDF">
          <w:pPr>
            <w:pStyle w:val="AA058FB249C34C51A48DDB050F5952EC7"/>
          </w:pPr>
          <w:r w:rsidRPr="00493E5F">
            <w:rPr>
              <w:rStyle w:val="Testosegnaposto"/>
              <w:rFonts w:ascii="Trebuchet MS" w:hAnsi="Trebuchet MS"/>
              <w:lang w:val="it-IT"/>
            </w:rPr>
            <w:t>4) Attività</w:t>
          </w:r>
        </w:p>
      </w:docPartBody>
    </w:docPart>
    <w:docPart>
      <w:docPartPr>
        <w:name w:val="FF4261FDCE9C45F5AAE0149289C26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31D4AF-F4D6-47BD-AF8E-ADD3660EC659}"/>
      </w:docPartPr>
      <w:docPartBody>
        <w:p w:rsidR="00971E8D" w:rsidRDefault="00492FDF" w:rsidP="00492FDF">
          <w:pPr>
            <w:pStyle w:val="FF4261FDCE9C45F5AAE0149289C269E07"/>
          </w:pPr>
          <w:r w:rsidRPr="00493E5F">
            <w:rPr>
              <w:rStyle w:val="Testosegnaposto"/>
              <w:rFonts w:ascii="Trebuchet MS" w:hAnsi="Trebuchet MS"/>
              <w:lang w:val="it-IT"/>
            </w:rPr>
            <w:t>5) Attività</w:t>
          </w:r>
        </w:p>
      </w:docPartBody>
    </w:docPart>
    <w:docPart>
      <w:docPartPr>
        <w:name w:val="3D4C8A0C886B4B2A8D940C0A8EBF30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4FCB59-6A77-4807-AF85-8361FC8633F9}"/>
      </w:docPartPr>
      <w:docPartBody>
        <w:p w:rsidR="00971E8D" w:rsidRDefault="00492FDF" w:rsidP="00492FDF">
          <w:pPr>
            <w:pStyle w:val="3D4C8A0C886B4B2A8D940C0A8EBF30AB7"/>
          </w:pPr>
          <w:r w:rsidRPr="00493E5F">
            <w:rPr>
              <w:rStyle w:val="Testosegnaposto"/>
              <w:rFonts w:ascii="Trebuchet MS" w:hAnsi="Trebuchet MS"/>
              <w:lang w:val="it-IT"/>
            </w:rPr>
            <w:t>1) Risultato atteso</w:t>
          </w:r>
        </w:p>
      </w:docPartBody>
    </w:docPart>
    <w:docPart>
      <w:docPartPr>
        <w:name w:val="92390606699440A980559E965CCE3E5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71EC80-CF62-42F7-8BD5-FAC5C1B788B1}"/>
      </w:docPartPr>
      <w:docPartBody>
        <w:p w:rsidR="00971E8D" w:rsidRDefault="00492FDF" w:rsidP="00492FDF">
          <w:pPr>
            <w:pStyle w:val="92390606699440A980559E965CCE3E5B7"/>
          </w:pPr>
          <w:r w:rsidRPr="00493E5F">
            <w:rPr>
              <w:rStyle w:val="Testosegnaposto"/>
              <w:rFonts w:ascii="Trebuchet MS" w:hAnsi="Trebuchet MS"/>
              <w:lang w:val="it-IT"/>
            </w:rPr>
            <w:t>2) Risultato atteso</w:t>
          </w:r>
        </w:p>
      </w:docPartBody>
    </w:docPart>
    <w:docPart>
      <w:docPartPr>
        <w:name w:val="D3EF68F824624DD29E5D5AF8F1DFED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E409FD2-9996-4899-9F9C-261383024C7D}"/>
      </w:docPartPr>
      <w:docPartBody>
        <w:p w:rsidR="00971E8D" w:rsidRDefault="00492FDF" w:rsidP="00492FDF">
          <w:pPr>
            <w:pStyle w:val="D3EF68F824624DD29E5D5AF8F1DFED707"/>
          </w:pPr>
          <w:r w:rsidRPr="00493E5F">
            <w:rPr>
              <w:rStyle w:val="Testosegnaposto"/>
              <w:rFonts w:ascii="Trebuchet MS" w:hAnsi="Trebuchet MS"/>
              <w:lang w:val="it-IT"/>
            </w:rPr>
            <w:t>3) Risultato atteso</w:t>
          </w:r>
        </w:p>
      </w:docPartBody>
    </w:docPart>
    <w:docPart>
      <w:docPartPr>
        <w:name w:val="F5448CD94FD54884B77F5F7FA9003F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ABD42C-AC5A-49B5-9B97-D730C82F28C8}"/>
      </w:docPartPr>
      <w:docPartBody>
        <w:p w:rsidR="00971E8D" w:rsidRDefault="00492FDF" w:rsidP="00492FDF">
          <w:pPr>
            <w:pStyle w:val="F5448CD94FD54884B77F5F7FA9003FF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1) Partner locale</w:t>
          </w:r>
        </w:p>
      </w:docPartBody>
    </w:docPart>
    <w:docPart>
      <w:docPartPr>
        <w:name w:val="31337AB7B337484BB86EADBBF73B68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AB2B67-A359-43DD-94FC-0A31246AE693}"/>
      </w:docPartPr>
      <w:docPartBody>
        <w:p w:rsidR="00971E8D" w:rsidRDefault="00492FDF" w:rsidP="00492FDF">
          <w:pPr>
            <w:pStyle w:val="31337AB7B337484BB86EADBBF73B68077"/>
          </w:pPr>
          <w:r w:rsidRPr="00493E5F">
            <w:rPr>
              <w:rStyle w:val="Testosegnaposto"/>
              <w:rFonts w:ascii="Trebuchet MS" w:hAnsi="Trebuchet MS"/>
              <w:lang w:val="it-IT"/>
            </w:rPr>
            <w:t>2) Partner locale</w:t>
          </w:r>
        </w:p>
      </w:docPartBody>
    </w:docPart>
    <w:docPart>
      <w:docPartPr>
        <w:name w:val="48A2B80F892B43F89776697F37E039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1830E3-2BF6-4D75-8CA5-A69F7B8AFA31}"/>
      </w:docPartPr>
      <w:docPartBody>
        <w:p w:rsidR="00971E8D" w:rsidRDefault="00492FDF" w:rsidP="00492FDF">
          <w:pPr>
            <w:pStyle w:val="48A2B80F892B43F89776697F37E0396B7"/>
          </w:pPr>
          <w:r w:rsidRPr="00493E5F">
            <w:rPr>
              <w:rStyle w:val="Testosegnaposto"/>
              <w:rFonts w:ascii="Trebuchet MS" w:hAnsi="Trebuchet MS"/>
              <w:lang w:val="it-IT"/>
            </w:rPr>
            <w:t>3) Partner locale</w:t>
          </w:r>
        </w:p>
      </w:docPartBody>
    </w:docPart>
    <w:docPart>
      <w:docPartPr>
        <w:name w:val="8159BE70C6484821BCBEC86373B1A1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184AF5-DC9F-4B4A-9854-3F5AECF2B530}"/>
      </w:docPartPr>
      <w:docPartBody>
        <w:p w:rsidR="00971E8D" w:rsidRDefault="00492FDF" w:rsidP="00492FDF">
          <w:pPr>
            <w:pStyle w:val="8159BE70C6484821BCBEC86373B1A1FD7"/>
          </w:pPr>
          <w:r w:rsidRPr="00493E5F">
            <w:rPr>
              <w:rStyle w:val="Testosegnaposto"/>
              <w:rFonts w:ascii="Trebuchet MS" w:hAnsi="Trebuchet MS"/>
            </w:rPr>
            <w:t>Numero mesi</w:t>
          </w:r>
        </w:p>
      </w:docPartBody>
    </w:docPart>
    <w:docPart>
      <w:docPartPr>
        <w:name w:val="A85E1387E9A240E291E334486A0AB1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700AC8-1B32-478B-BA87-36A068268842}"/>
      </w:docPartPr>
      <w:docPartBody>
        <w:p w:rsidR="00971E8D" w:rsidRDefault="00492FDF" w:rsidP="00492FDF">
          <w:pPr>
            <w:pStyle w:val="A85E1387E9A240E291E334486A0AB1FD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3AF85D6F422B4E47BE9D0900511F26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82FD94-B3EF-4BB6-9358-036EF0090BBB}"/>
      </w:docPartPr>
      <w:docPartBody>
        <w:p w:rsidR="00971E8D" w:rsidRDefault="00492FDF" w:rsidP="00492FDF">
          <w:pPr>
            <w:pStyle w:val="3AF85D6F422B4E47BE9D0900511F264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9981C53AB7424CAFA3744BF8F008EA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E17C62-456E-4558-8854-D633F27E56D7}"/>
      </w:docPartPr>
      <w:docPartBody>
        <w:p w:rsidR="00971E8D" w:rsidRDefault="00492FDF" w:rsidP="00492FDF">
          <w:pPr>
            <w:pStyle w:val="9981C53AB7424CAFA3744BF8F008EACB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15D1EBE6464141D48727877034D164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EF027D-AABF-4809-B444-EFEB061E15AE}"/>
      </w:docPartPr>
      <w:docPartBody>
        <w:p w:rsidR="00971E8D" w:rsidRDefault="00492FDF" w:rsidP="00492FDF">
          <w:pPr>
            <w:pStyle w:val="15D1EBE6464141D48727877034D164E0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C731DD99FAAB41358F72433D13A7B5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986EEDE-9B03-48FA-985D-69A9CD618BC4}"/>
      </w:docPartPr>
      <w:docPartBody>
        <w:p w:rsidR="00971E8D" w:rsidRDefault="00492FDF" w:rsidP="00492FDF">
          <w:pPr>
            <w:pStyle w:val="C731DD99FAAB41358F72433D13A7B59F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C7133388D37C4BB9A89BAB35C9A5BE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97B03F-D027-40BC-BB8F-F9FCAC202F36}"/>
      </w:docPartPr>
      <w:docPartBody>
        <w:p w:rsidR="00971E8D" w:rsidRDefault="00492FDF" w:rsidP="00492FDF">
          <w:pPr>
            <w:pStyle w:val="C7133388D37C4BB9A89BAB35C9A5BE9B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6258EDD6B1D24E5195354302627373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31F3C2-0F3E-43A3-B829-59AD60461F9C}"/>
      </w:docPartPr>
      <w:docPartBody>
        <w:p w:rsidR="00971E8D" w:rsidRDefault="00492FDF" w:rsidP="00492FDF">
          <w:pPr>
            <w:pStyle w:val="6258EDD6B1D24E519535430262737333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79BDEBA7EFAA492D9046B2586CFC7D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2B06A7-A313-4196-B692-1C29740010BC}"/>
      </w:docPartPr>
      <w:docPartBody>
        <w:p w:rsidR="00971E8D" w:rsidRDefault="00492FDF" w:rsidP="00492FDF">
          <w:pPr>
            <w:pStyle w:val="79BDEBA7EFAA492D9046B2586CFC7D1A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4D5757171BDC41B89C5F3F61D04353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3CEA69-C5B1-4493-ACDF-243B51573B0E}"/>
      </w:docPartPr>
      <w:docPartBody>
        <w:p w:rsidR="00971E8D" w:rsidRDefault="00492FDF" w:rsidP="00492FDF">
          <w:pPr>
            <w:pStyle w:val="4D5757171BDC41B89C5F3F61D0435316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376657EAC1BA45709B591BEC5EB1C8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3EF25B-DA9E-44AF-8AD5-9EE18D024026}"/>
      </w:docPartPr>
      <w:docPartBody>
        <w:p w:rsidR="00971E8D" w:rsidRDefault="00492FDF" w:rsidP="00492FDF">
          <w:pPr>
            <w:pStyle w:val="376657EAC1BA45709B591BEC5EB1C845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4A39AF0B42334C4C9D4AD28DEBE033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BCEBF2-66F1-4F07-98A0-341D522A6080}"/>
      </w:docPartPr>
      <w:docPartBody>
        <w:p w:rsidR="00971E8D" w:rsidRDefault="00492FDF" w:rsidP="00492FDF">
          <w:pPr>
            <w:pStyle w:val="4A39AF0B42334C4C9D4AD28DEBE033F1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50FFE069254442CB979634E30526FDC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D8083C-7DAD-478A-B5E4-2705766E79F7}"/>
      </w:docPartPr>
      <w:docPartBody>
        <w:p w:rsidR="00971E8D" w:rsidRDefault="00492FDF" w:rsidP="00492FDF">
          <w:pPr>
            <w:pStyle w:val="50FFE069254442CB979634E30526FDCF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AFEFF055F462494FB07CA2C26B6F4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01EC7A-6D60-4DE7-8B2D-E76A4704BD9D}"/>
      </w:docPartPr>
      <w:docPartBody>
        <w:p w:rsidR="00971E8D" w:rsidRDefault="00492FDF" w:rsidP="00492FDF">
          <w:pPr>
            <w:pStyle w:val="AFEFF055F462494FB07CA2C26B6F415C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9D04C50CA4944128A0F384FE4573DB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BD17FC-D145-4356-887A-1AD9EE39943B}"/>
      </w:docPartPr>
      <w:docPartBody>
        <w:p w:rsidR="00971E8D" w:rsidRDefault="00492FDF" w:rsidP="00492FDF">
          <w:pPr>
            <w:pStyle w:val="9D04C50CA4944128A0F384FE4573DB6C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C638E140E65F47E6850EAE000FDF8A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E4AFC0-F7CC-4E88-9E2D-34C10D855E15}"/>
      </w:docPartPr>
      <w:docPartBody>
        <w:p w:rsidR="00971E8D" w:rsidRDefault="00492FDF" w:rsidP="00492FDF">
          <w:pPr>
            <w:pStyle w:val="C638E140E65F47E6850EAE000FDF8A487"/>
          </w:pPr>
          <w:r w:rsidRPr="00493E5F">
            <w:rPr>
              <w:rStyle w:val="Testosegnaposto"/>
              <w:rFonts w:ascii="Trebuchet MS" w:hAnsi="Trebuchet MS"/>
              <w:b/>
              <w:lang w:val="it-IT"/>
            </w:rPr>
            <w:t>Voce di spesa</w:t>
          </w:r>
        </w:p>
      </w:docPartBody>
    </w:docPart>
    <w:docPart>
      <w:docPartPr>
        <w:name w:val="10F4277259DF4C31AC1D8F6E89A613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5897B5-6664-4A96-8380-1BC8D22854C7}"/>
      </w:docPartPr>
      <w:docPartBody>
        <w:p w:rsidR="00971E8D" w:rsidRDefault="00492FDF" w:rsidP="00492FDF">
          <w:pPr>
            <w:pStyle w:val="10F4277259DF4C31AC1D8F6E89A6132F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Costo</w:t>
          </w:r>
        </w:p>
      </w:docPartBody>
    </w:docPart>
    <w:docPart>
      <w:docPartPr>
        <w:name w:val="74DBBD1F40404E23B665683A1A805E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AD8539-0AF5-4E46-B2F4-5E2BD3F33788}"/>
      </w:docPartPr>
      <w:docPartBody>
        <w:p w:rsidR="00971E8D" w:rsidRDefault="00492FDF" w:rsidP="00492FDF">
          <w:pPr>
            <w:pStyle w:val="74DBBD1F40404E23B665683A1A805ECB7"/>
          </w:pPr>
          <w:r w:rsidRPr="00493E5F">
            <w:rPr>
              <w:rStyle w:val="Testosegnaposto"/>
              <w:rFonts w:ascii="Trebuchet MS" w:hAnsi="Trebuchet MS"/>
              <w:lang w:val="it-IT"/>
            </w:rPr>
            <w:t>Cognome e nome</w:t>
          </w:r>
        </w:p>
      </w:docPartBody>
    </w:docPart>
    <w:docPart>
      <w:docPartPr>
        <w:name w:val="7EA563026AC64FCFA0212470C817A3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DFFD8B-864E-4F63-809D-AA9F713B4E18}"/>
      </w:docPartPr>
      <w:docPartBody>
        <w:p w:rsidR="00971E8D" w:rsidRDefault="00492FDF" w:rsidP="00492FDF">
          <w:pPr>
            <w:pStyle w:val="7EA563026AC64FCFA0212470C817A38E7"/>
          </w:pPr>
          <w:r w:rsidRPr="00493E5F">
            <w:rPr>
              <w:rStyle w:val="Testosegnaposto"/>
              <w:rFonts w:ascii="Trebuchet MS" w:hAnsi="Trebuchet MS"/>
              <w:lang w:val="it-IT"/>
            </w:rPr>
            <w:t>Indirizzo</w:t>
          </w:r>
        </w:p>
      </w:docPartBody>
    </w:docPart>
    <w:docPart>
      <w:docPartPr>
        <w:name w:val="1A942D5E99CF4F2D84DD9F68599BB4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C4ABC-6238-4079-B3FD-F17BCB3D705C}"/>
      </w:docPartPr>
      <w:docPartBody>
        <w:p w:rsidR="00971E8D" w:rsidRDefault="00492FDF" w:rsidP="00492FDF">
          <w:pPr>
            <w:pStyle w:val="1A942D5E99CF4F2D84DD9F68599BB4227"/>
          </w:pPr>
          <w:r w:rsidRPr="00493E5F">
            <w:rPr>
              <w:rStyle w:val="Testosegnaposto"/>
              <w:rFonts w:ascii="Trebuchet MS" w:hAnsi="Trebuchet MS"/>
              <w:lang w:val="it-IT"/>
            </w:rPr>
            <w:t>Telefono</w:t>
          </w:r>
        </w:p>
      </w:docPartBody>
    </w:docPart>
    <w:docPart>
      <w:docPartPr>
        <w:name w:val="2D8A7F8164004FE58B132B94713EBB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6B5E21-ECB3-4F23-AFA5-6F1209CF11C5}"/>
      </w:docPartPr>
      <w:docPartBody>
        <w:p w:rsidR="00971E8D" w:rsidRDefault="00492FDF" w:rsidP="00492FDF">
          <w:pPr>
            <w:pStyle w:val="2D8A7F8164004FE58B132B94713EBB267"/>
          </w:pPr>
          <w:r w:rsidRPr="00493E5F">
            <w:rPr>
              <w:rStyle w:val="Testosegnaposto"/>
              <w:rFonts w:ascii="Trebuchet MS" w:hAnsi="Trebuchet MS"/>
              <w:lang w:val="it-IT"/>
            </w:rPr>
            <w:t>Email</w:t>
          </w:r>
        </w:p>
      </w:docPartBody>
    </w:docPart>
    <w:docPart>
      <w:docPartPr>
        <w:name w:val="27573DAC9DF6471BA47E51FEED9FE3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D7317D-239B-4487-8241-A92F311E985F}"/>
      </w:docPartPr>
      <w:docPartBody>
        <w:p w:rsidR="00876F5D" w:rsidRDefault="00492FDF" w:rsidP="00492FDF">
          <w:pPr>
            <w:pStyle w:val="27573DAC9DF6471BA47E51FEED9FE3086"/>
          </w:pPr>
          <w:r w:rsidRPr="00493E5F">
            <w:rPr>
              <w:rStyle w:val="Testosegnaposto"/>
              <w:rFonts w:ascii="Trebuchet MS" w:hAnsi="Trebuchet MS"/>
              <w:lang w:val="it-IT"/>
            </w:rPr>
            <w:t>Data</w:t>
          </w:r>
        </w:p>
      </w:docPartBody>
    </w:docPart>
    <w:docPart>
      <w:docPartPr>
        <w:name w:val="5B259ECD98634F969BE77DF4158E45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262171-AFA3-4B3E-A625-E73EBB288954}"/>
      </w:docPartPr>
      <w:docPartBody>
        <w:p w:rsidR="00876F5D" w:rsidRDefault="00492FDF" w:rsidP="00492FDF">
          <w:pPr>
            <w:pStyle w:val="5B259ECD98634F969BE77DF4158E45F16"/>
          </w:pPr>
          <w:r w:rsidRPr="00493E5F">
            <w:rPr>
              <w:rStyle w:val="Testosegnaposto"/>
              <w:rFonts w:ascii="Trebuchet MS" w:hAnsi="Trebuchet MS"/>
              <w:lang w:val="it-IT"/>
            </w:rPr>
            <w:t>Espresse sinteticamente in tre punti: 1); 2); 3).</w:t>
          </w:r>
        </w:p>
      </w:docPartBody>
    </w:docPart>
    <w:docPart>
      <w:docPartPr>
        <w:name w:val="C974D90461DA4AF386F63E71983380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5ADF8B-874F-45F5-9AA8-F6164FFDDD04}"/>
      </w:docPartPr>
      <w:docPartBody>
        <w:p w:rsidR="00876F5D" w:rsidRDefault="00492FDF" w:rsidP="00492FDF">
          <w:pPr>
            <w:pStyle w:val="C974D90461DA4AF386F63E71983380326"/>
          </w:pPr>
          <w:r w:rsidRPr="00493E5F">
            <w:rPr>
              <w:rStyle w:val="Testosegnaposto"/>
              <w:rFonts w:ascii="Trebuchet MS" w:hAnsi="Trebuchet MS"/>
              <w:lang w:val="it-IT"/>
            </w:rPr>
            <w:t>Numero</w:t>
          </w:r>
        </w:p>
      </w:docPartBody>
    </w:docPart>
    <w:docPart>
      <w:docPartPr>
        <w:name w:val="15A9DC427BBF4FC8A17574588AF499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C2F7E9-CEB0-449C-947C-297CBF906C65}"/>
      </w:docPartPr>
      <w:docPartBody>
        <w:p w:rsidR="00876F5D" w:rsidRDefault="00492FDF" w:rsidP="00492FDF">
          <w:pPr>
            <w:pStyle w:val="15A9DC427BBF4FC8A17574588AF499F36"/>
          </w:pPr>
          <w:r w:rsidRPr="00493E5F">
            <w:rPr>
              <w:rStyle w:val="Testosegnaposto"/>
              <w:rFonts w:ascii="Trebuchet MS" w:hAnsi="Trebuchet MS"/>
              <w:lang w:val="it-IT"/>
            </w:rPr>
            <w:t>Numero e condizione sociale dei possibili destinatari a o disagio riscontrato</w:t>
          </w:r>
        </w:p>
      </w:docPartBody>
    </w:docPart>
    <w:docPart>
      <w:docPartPr>
        <w:name w:val="555EC84EB4DA4BBA9048F52F32B5F8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1FC8A6-175B-4953-A02B-6F1B144090BC}"/>
      </w:docPartPr>
      <w:docPartBody>
        <w:p w:rsidR="00876F5D" w:rsidRDefault="00492FDF" w:rsidP="00492FDF">
          <w:pPr>
            <w:pStyle w:val="555EC84EB4DA4BBA9048F52F32B5F8676"/>
          </w:pPr>
          <w:r w:rsidRPr="00493E5F">
            <w:rPr>
              <w:rStyle w:val="Testosegnaposto"/>
              <w:rFonts w:ascii="Trebuchet MS" w:hAnsi="Trebuchet MS"/>
              <w:lang w:val="it-IT"/>
            </w:rPr>
            <w:t>Data di avvio</w:t>
          </w:r>
        </w:p>
      </w:docPartBody>
    </w:docPart>
    <w:docPart>
      <w:docPartPr>
        <w:name w:val="05BF58696D9344278C059E5F5A6B3F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8E234D-8883-4A50-9B3A-FE27A32E7E60}"/>
      </w:docPartPr>
      <w:docPartBody>
        <w:p w:rsidR="00492FDF" w:rsidRDefault="00492FDF" w:rsidP="00492FDF">
          <w:pPr>
            <w:pStyle w:val="05BF58696D9344278C059E5F5A6B3F3D6"/>
          </w:pPr>
          <w:r>
            <w:rPr>
              <w:rStyle w:val="Testosegnaposto"/>
              <w:rFonts w:ascii="Trebuchet MS" w:hAnsi="Trebuchet MS"/>
              <w:lang w:val="it-IT"/>
            </w:rPr>
            <w:t>Enti finanziatori</w:t>
          </w:r>
        </w:p>
      </w:docPartBody>
    </w:docPart>
    <w:docPart>
      <w:docPartPr>
        <w:name w:val="BF7829C00F794B6CB4CA7072093C19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41905C-35CD-4C47-A028-821BCB5DF8F7}"/>
      </w:docPartPr>
      <w:docPartBody>
        <w:p w:rsidR="00492FDF" w:rsidRDefault="00492FDF" w:rsidP="00492FDF">
          <w:pPr>
            <w:pStyle w:val="BF7829C00F794B6CB4CA7072093C197E6"/>
          </w:pPr>
          <w:r>
            <w:rPr>
              <w:rStyle w:val="Testosegnaposto"/>
              <w:rFonts w:ascii="Trebuchet MS" w:hAnsi="Trebuchet MS"/>
              <w:lang w:val="it-IT"/>
            </w:rPr>
            <w:t>Enti finanziatori</w:t>
          </w:r>
        </w:p>
      </w:docPartBody>
    </w:docPart>
    <w:docPart>
      <w:docPartPr>
        <w:name w:val="F46233317B1D4842814FF84B9D117A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F541B4-76E2-44F2-8282-C73ED84909DD}"/>
      </w:docPartPr>
      <w:docPartBody>
        <w:p w:rsidR="00492FDF" w:rsidRDefault="00492FDF" w:rsidP="00492FDF">
          <w:pPr>
            <w:pStyle w:val="F46233317B1D4842814FF84B9D117AF16"/>
          </w:pPr>
          <w:r>
            <w:rPr>
              <w:rStyle w:val="Testosegnaposto"/>
              <w:rFonts w:ascii="Trebuchet MS" w:hAnsi="Trebuchet MS"/>
              <w:lang w:val="it-IT"/>
            </w:rPr>
            <w:t>Enti finanziatori</w:t>
          </w:r>
        </w:p>
      </w:docPartBody>
    </w:docPart>
    <w:docPart>
      <w:docPartPr>
        <w:name w:val="85DB9E42818E4A5D98670A84EC57B3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7F85F3-6DA2-47D4-B45F-2B9933913348}"/>
      </w:docPartPr>
      <w:docPartBody>
        <w:p w:rsidR="00000000" w:rsidRDefault="00492FDF" w:rsidP="00492FDF">
          <w:pPr>
            <w:pStyle w:val="85DB9E42818E4A5D98670A84EC57B34A3"/>
          </w:pPr>
          <w:r w:rsidRPr="001533DC">
            <w:rPr>
              <w:rStyle w:val="Testosegnaposto"/>
              <w:rFonts w:ascii="Trebuchet MS" w:hAnsi="Trebuchet MS"/>
              <w:b/>
              <w:lang w:val="it-IT"/>
            </w:rPr>
            <w:t>1) Ente</w:t>
          </w:r>
        </w:p>
      </w:docPartBody>
    </w:docPart>
    <w:docPart>
      <w:docPartPr>
        <w:name w:val="E12159D2470840548E502429924411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61C121-B85E-43D3-805F-02D6077408C1}"/>
      </w:docPartPr>
      <w:docPartBody>
        <w:p w:rsidR="00000000" w:rsidRDefault="00492FDF" w:rsidP="00492FDF">
          <w:pPr>
            <w:pStyle w:val="E12159D2470840548E502429924411C23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Valore del contributo</w:t>
          </w:r>
        </w:p>
      </w:docPartBody>
    </w:docPart>
    <w:docPart>
      <w:docPartPr>
        <w:name w:val="984954162C514E1BA1ADD94531ED02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39367E-8A2F-4230-A8B3-7340288DFBCB}"/>
      </w:docPartPr>
      <w:docPartBody>
        <w:p w:rsidR="00000000" w:rsidRDefault="00492FDF" w:rsidP="00492FDF">
          <w:pPr>
            <w:pStyle w:val="984954162C514E1BA1ADD94531ED02EF3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data</w:t>
          </w:r>
        </w:p>
      </w:docPartBody>
    </w:docPart>
    <w:docPart>
      <w:docPartPr>
        <w:name w:val="09A1B160FC944086B0B509AA4CEE9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30491C-00E1-4EB0-92D4-60CA31085F67}"/>
      </w:docPartPr>
      <w:docPartBody>
        <w:p w:rsidR="00000000" w:rsidRDefault="00492FDF" w:rsidP="00492FDF">
          <w:pPr>
            <w:pStyle w:val="09A1B160FC944086B0B509AA4CEE9B6B3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data</w:t>
          </w:r>
        </w:p>
      </w:docPartBody>
    </w:docPart>
    <w:docPart>
      <w:docPartPr>
        <w:name w:val="4BC17BA4C3DF49DDBBCB4055F689F7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79E8B5-4D8C-4857-8461-0DB449C5FBDB}"/>
      </w:docPartPr>
      <w:docPartBody>
        <w:p w:rsidR="00000000" w:rsidRDefault="00492FDF" w:rsidP="00492FDF">
          <w:pPr>
            <w:pStyle w:val="4BC17BA4C3DF49DDBBCB4055F689F76D3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data</w:t>
          </w:r>
        </w:p>
      </w:docPartBody>
    </w:docPart>
    <w:docPart>
      <w:docPartPr>
        <w:name w:val="C5F9D1676F3C4AB0879C3641754CA75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7163E8-9A26-44BC-B782-69950FC705F2}"/>
      </w:docPartPr>
      <w:docPartBody>
        <w:p w:rsidR="00000000" w:rsidRDefault="00492FDF" w:rsidP="00492FDF">
          <w:pPr>
            <w:pStyle w:val="C5F9D1676F3C4AB0879C3641754CA7582"/>
          </w:pPr>
          <w:r>
            <w:rPr>
              <w:rStyle w:val="Testosegnaposto"/>
              <w:rFonts w:ascii="Trebuchet MS" w:hAnsi="Trebuchet MS"/>
              <w:b/>
              <w:lang w:val="it-IT"/>
            </w:rPr>
            <w:t>…</w:t>
          </w:r>
          <w:r w:rsidRPr="001533DC">
            <w:rPr>
              <w:rStyle w:val="Testosegnaposto"/>
              <w:rFonts w:ascii="Trebuchet MS" w:hAnsi="Trebuchet MS"/>
              <w:b/>
              <w:lang w:val="it-IT"/>
            </w:rPr>
            <w:t>) Ente</w:t>
          </w:r>
        </w:p>
      </w:docPartBody>
    </w:docPart>
    <w:docPart>
      <w:docPartPr>
        <w:name w:val="6599DE3987A143A4854DF3A9FB8E27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9D61B7-314C-4501-8F6D-2CFCEFE40A87}"/>
      </w:docPartPr>
      <w:docPartBody>
        <w:p w:rsidR="00000000" w:rsidRDefault="00492FDF" w:rsidP="00492FDF">
          <w:pPr>
            <w:pStyle w:val="6599DE3987A143A4854DF3A9FB8E271D2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Valore del contributo</w:t>
          </w:r>
        </w:p>
      </w:docPartBody>
    </w:docPart>
    <w:docPart>
      <w:docPartPr>
        <w:name w:val="00A60C9980F64A56BBDC698EC9B6AC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92D540-C85A-4298-BE37-94A728733285}"/>
      </w:docPartPr>
      <w:docPartBody>
        <w:p w:rsidR="00000000" w:rsidRDefault="00492FDF" w:rsidP="00492FDF">
          <w:pPr>
            <w:pStyle w:val="00A60C9980F64A56BBDC698EC9B6ACC22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data</w:t>
          </w:r>
        </w:p>
      </w:docPartBody>
    </w:docPart>
    <w:docPart>
      <w:docPartPr>
        <w:name w:val="597FCD07C0204B98A782B5123F3784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5F1E55-A892-4F4F-A80D-51202C6A6D19}"/>
      </w:docPartPr>
      <w:docPartBody>
        <w:p w:rsidR="00000000" w:rsidRDefault="00492FDF" w:rsidP="00492FDF">
          <w:pPr>
            <w:pStyle w:val="597FCD07C0204B98A782B5123F3784A22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data</w:t>
          </w:r>
        </w:p>
      </w:docPartBody>
    </w:docPart>
    <w:docPart>
      <w:docPartPr>
        <w:name w:val="6B4E8F86B496487682045D887A7BDD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87400E-1CC6-442E-A474-5167EE308A82}"/>
      </w:docPartPr>
      <w:docPartBody>
        <w:p w:rsidR="00000000" w:rsidRDefault="00492FDF" w:rsidP="00492FDF">
          <w:pPr>
            <w:pStyle w:val="6B4E8F86B496487682045D887A7BDD7D2"/>
          </w:pPr>
          <w:r>
            <w:rPr>
              <w:rStyle w:val="Testosegnaposto"/>
              <w:rFonts w:ascii="Trebuchet MS" w:hAnsi="Trebuchet MS" w:cstheme="minorHAnsi"/>
              <w:lang w:val="it-IT"/>
            </w:rPr>
            <w:t>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693"/>
    <w:rsid w:val="00000693"/>
    <w:rsid w:val="00305517"/>
    <w:rsid w:val="003A6335"/>
    <w:rsid w:val="00492FDF"/>
    <w:rsid w:val="00757682"/>
    <w:rsid w:val="00876F5D"/>
    <w:rsid w:val="00971E8D"/>
    <w:rsid w:val="00BF614A"/>
    <w:rsid w:val="00D8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92FDF"/>
    <w:rPr>
      <w:color w:val="808080"/>
    </w:rPr>
  </w:style>
  <w:style w:type="paragraph" w:customStyle="1" w:styleId="5E9C041C991640348DF3E9BBFE8DCB10">
    <w:name w:val="5E9C041C991640348DF3E9BBFE8DCB10"/>
  </w:style>
  <w:style w:type="paragraph" w:customStyle="1" w:styleId="2E9C32A8272944A2A98867323C1DA9DF">
    <w:name w:val="2E9C32A8272944A2A98867323C1DA9DF"/>
  </w:style>
  <w:style w:type="paragraph" w:customStyle="1" w:styleId="25DBA94C90DE434F99438026FDCDC5CB">
    <w:name w:val="25DBA94C90DE434F99438026FDCDC5CB"/>
  </w:style>
  <w:style w:type="paragraph" w:customStyle="1" w:styleId="CBF6892BA16D498DACBDF86CD6A1C5E9">
    <w:name w:val="CBF6892BA16D498DACBDF86CD6A1C5E9"/>
  </w:style>
  <w:style w:type="paragraph" w:customStyle="1" w:styleId="50CD28CD53DA42BC8A302BDF689FCAE2">
    <w:name w:val="50CD28CD53DA42BC8A302BDF689FCAE2"/>
  </w:style>
  <w:style w:type="paragraph" w:customStyle="1" w:styleId="4D044A22F2694448A19E11A26E74740F">
    <w:name w:val="4D044A22F2694448A19E11A26E74740F"/>
  </w:style>
  <w:style w:type="paragraph" w:customStyle="1" w:styleId="C6C1036DD7944D4AB845682E82EC46A0">
    <w:name w:val="C6C1036DD7944D4AB845682E82EC46A0"/>
    <w:rsid w:val="00000693"/>
  </w:style>
  <w:style w:type="paragraph" w:customStyle="1" w:styleId="280F690DE46848D49068229DD5965139">
    <w:name w:val="280F690DE46848D49068229DD5965139"/>
    <w:rsid w:val="00000693"/>
  </w:style>
  <w:style w:type="paragraph" w:customStyle="1" w:styleId="FF36DBD099AC440D9367C65EC923B917">
    <w:name w:val="FF36DBD099AC440D9367C65EC923B917"/>
    <w:rsid w:val="00000693"/>
  </w:style>
  <w:style w:type="paragraph" w:customStyle="1" w:styleId="91BBCEEB7ABE401E92DE6DAAD2E95339">
    <w:name w:val="91BBCEEB7ABE401E92DE6DAAD2E95339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7630C614AC99464E9174C7D1F3C947D8">
    <w:name w:val="7630C614AC99464E9174C7D1F3C947D8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70E0C0A67FE848BD80F5EEEC4F8C8707">
    <w:name w:val="70E0C0A67FE848BD80F5EEEC4F8C8707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A8B66448989F46D5A610CB532C465DBB">
    <w:name w:val="A8B66448989F46D5A610CB532C465DBB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C3D778DE94C547BFB32919D796466B07">
    <w:name w:val="C3D778DE94C547BFB32919D796466B07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D5746E41595D4FD9BCF74AD909F5C6C3">
    <w:name w:val="D5746E41595D4FD9BCF74AD909F5C6C3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">
    <w:name w:val="473B88EF07134AF0A4CCE25728DAE0BE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1">
    <w:name w:val="C6C1036DD7944D4AB845682E82EC46A01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280F690DE46848D49068229DD59651391">
    <w:name w:val="280F690DE46848D49068229DD59651391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FF36DBD099AC440D9367C65EC923B9171">
    <w:name w:val="FF36DBD099AC440D9367C65EC923B9171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08AEBF70078D4648AFEC2565BA706437">
    <w:name w:val="08AEBF70078D4648AFEC2565BA706437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">
    <w:name w:val="207F6685C00D43ED9217F73466183EEE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EC474F1717BA45FDBA9F5A3A10DF7E1D">
    <w:name w:val="EC474F1717BA45FDBA9F5A3A10DF7E1D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AC30118B62BD478CA3B501581274A000">
    <w:name w:val="AC30118B62BD478CA3B501581274A000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4FC6488532D640969C13A5A570A9DC75">
    <w:name w:val="4FC6488532D640969C13A5A570A9DC75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25005FA375BC4B619B4E0D81FC50CA3F">
    <w:name w:val="25005FA375BC4B619B4E0D81FC50CA3F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8D0010C1C8E34F5F9A1F96CD49B06B90">
    <w:name w:val="8D0010C1C8E34F5F9A1F96CD49B06B90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6399154289B9494CB35ED3F8DCDDF874">
    <w:name w:val="6399154289B9494CB35ED3F8DCDDF874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484B149A33DD4A6981FA296202A3ABAD">
    <w:name w:val="484B149A33DD4A6981FA296202A3ABAD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91BBCEEB7ABE401E92DE6DAAD2E953391">
    <w:name w:val="91BBCEEB7ABE401E92DE6DAAD2E95339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7630C614AC99464E9174C7D1F3C947D81">
    <w:name w:val="7630C614AC99464E9174C7D1F3C947D8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70E0C0A67FE848BD80F5EEEC4F8C87071">
    <w:name w:val="70E0C0A67FE848BD80F5EEEC4F8C8707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A8B66448989F46D5A610CB532C465DBB1">
    <w:name w:val="A8B66448989F46D5A610CB532C465DBB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C3D778DE94C547BFB32919D796466B071">
    <w:name w:val="C3D778DE94C547BFB32919D796466B07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D5746E41595D4FD9BCF74AD909F5C6C31">
    <w:name w:val="D5746E41595D4FD9BCF74AD909F5C6C3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1">
    <w:name w:val="473B88EF07134AF0A4CCE25728DAE0BE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2">
    <w:name w:val="C6C1036DD7944D4AB845682E82EC46A02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280F690DE46848D49068229DD59651392">
    <w:name w:val="280F690DE46848D49068229DD59651392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FF36DBD099AC440D9367C65EC923B9172">
    <w:name w:val="FF36DBD099AC440D9367C65EC923B9172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CC00C1DB890940E09C3CD4DEE7505AA5">
    <w:name w:val="CC00C1DB890940E09C3CD4DEE7505AA5"/>
    <w:rsid w:val="00305517"/>
  </w:style>
  <w:style w:type="paragraph" w:customStyle="1" w:styleId="183EF3D4D945491AAB6615FB734E4506">
    <w:name w:val="183EF3D4D945491AAB6615FB734E4506"/>
    <w:rsid w:val="00305517"/>
  </w:style>
  <w:style w:type="paragraph" w:customStyle="1" w:styleId="21521C3819C14383AF6129B906249F3D">
    <w:name w:val="21521C3819C14383AF6129B906249F3D"/>
    <w:rsid w:val="00305517"/>
  </w:style>
  <w:style w:type="paragraph" w:customStyle="1" w:styleId="3D604CB4170E4D64B16E6A2066D42348">
    <w:name w:val="3D604CB4170E4D64B16E6A2066D42348"/>
    <w:rsid w:val="00305517"/>
  </w:style>
  <w:style w:type="paragraph" w:customStyle="1" w:styleId="595DC0F048D9488B8CF8A23DC664127E">
    <w:name w:val="595DC0F048D9488B8CF8A23DC664127E"/>
    <w:rsid w:val="00305517"/>
  </w:style>
  <w:style w:type="paragraph" w:customStyle="1" w:styleId="0130BDBCDC0945F5A290D641E3E5D97D">
    <w:name w:val="0130BDBCDC0945F5A290D641E3E5D97D"/>
    <w:rsid w:val="00305517"/>
  </w:style>
  <w:style w:type="paragraph" w:customStyle="1" w:styleId="F7F55969C61D40078B23CBDE67DE09C9">
    <w:name w:val="F7F55969C61D40078B23CBDE67DE09C9"/>
    <w:rsid w:val="00305517"/>
  </w:style>
  <w:style w:type="paragraph" w:customStyle="1" w:styleId="59C9E1A240AC44E2AFB53A5C744B079B">
    <w:name w:val="59C9E1A240AC44E2AFB53A5C744B079B"/>
    <w:rsid w:val="00305517"/>
  </w:style>
  <w:style w:type="paragraph" w:customStyle="1" w:styleId="91357E5CA63D485380ECE11B524E55A7">
    <w:name w:val="91357E5CA63D485380ECE11B524E55A7"/>
    <w:rsid w:val="00305517"/>
  </w:style>
  <w:style w:type="paragraph" w:customStyle="1" w:styleId="EFAB28D3A91747639D35AF9CD523F08C">
    <w:name w:val="EFAB28D3A91747639D35AF9CD523F08C"/>
    <w:rsid w:val="00305517"/>
  </w:style>
  <w:style w:type="paragraph" w:customStyle="1" w:styleId="79B760A8E3E840DA963AAFF591186A0A">
    <w:name w:val="79B760A8E3E840DA963AAFF591186A0A"/>
    <w:rsid w:val="00305517"/>
  </w:style>
  <w:style w:type="paragraph" w:customStyle="1" w:styleId="44D116287B0E4711AAD2F72C0F511AFE">
    <w:name w:val="44D116287B0E4711AAD2F72C0F511AFE"/>
    <w:rsid w:val="00305517"/>
  </w:style>
  <w:style w:type="paragraph" w:customStyle="1" w:styleId="20C8D14C657649939E0D7F83BD770F42">
    <w:name w:val="20C8D14C657649939E0D7F83BD770F42"/>
    <w:rsid w:val="00305517"/>
  </w:style>
  <w:style w:type="paragraph" w:customStyle="1" w:styleId="B9037765AC70415F9E5A02FC349085B1">
    <w:name w:val="B9037765AC70415F9E5A02FC349085B1"/>
    <w:rsid w:val="00305517"/>
  </w:style>
  <w:style w:type="paragraph" w:customStyle="1" w:styleId="BE99FBF9AC8B4AD4905948F2A2EEE4F2">
    <w:name w:val="BE99FBF9AC8B4AD4905948F2A2EEE4F2"/>
    <w:rsid w:val="00305517"/>
  </w:style>
  <w:style w:type="paragraph" w:customStyle="1" w:styleId="C77A5215A376487BA1B649D9B1755E31">
    <w:name w:val="C77A5215A376487BA1B649D9B1755E31"/>
    <w:rsid w:val="00305517"/>
  </w:style>
  <w:style w:type="paragraph" w:customStyle="1" w:styleId="EFB221AFCF884F94B40EFEC03B794596">
    <w:name w:val="EFB221AFCF884F94B40EFEC03B794596"/>
    <w:rsid w:val="00305517"/>
  </w:style>
  <w:style w:type="paragraph" w:customStyle="1" w:styleId="E783439245094872922C3897C7250775">
    <w:name w:val="E783439245094872922C3897C7250775"/>
    <w:rsid w:val="00305517"/>
  </w:style>
  <w:style w:type="paragraph" w:customStyle="1" w:styleId="A4E0740DD84F4378A05BA0D77BFF39A8">
    <w:name w:val="A4E0740DD84F4378A05BA0D77BFF39A8"/>
    <w:rsid w:val="00305517"/>
  </w:style>
  <w:style w:type="paragraph" w:customStyle="1" w:styleId="DDF2B724356947FE9775A86000743E05">
    <w:name w:val="DDF2B724356947FE9775A86000743E05"/>
    <w:rsid w:val="00305517"/>
  </w:style>
  <w:style w:type="paragraph" w:customStyle="1" w:styleId="B342A1C7136E4C3F815E4AAFAF5DB403">
    <w:name w:val="B342A1C7136E4C3F815E4AAFAF5DB403"/>
    <w:rsid w:val="00305517"/>
  </w:style>
  <w:style w:type="paragraph" w:customStyle="1" w:styleId="884A013744A44203A47F9AEDD9C6B469">
    <w:name w:val="884A013744A44203A47F9AEDD9C6B469"/>
    <w:rsid w:val="00305517"/>
  </w:style>
  <w:style w:type="paragraph" w:customStyle="1" w:styleId="01647E3571504995B00449AEAEA0F721">
    <w:name w:val="01647E3571504995B00449AEAEA0F721"/>
    <w:rsid w:val="00305517"/>
  </w:style>
  <w:style w:type="paragraph" w:customStyle="1" w:styleId="85991F45EDC841BABCA5D447C0C67A10">
    <w:name w:val="85991F45EDC841BABCA5D447C0C67A10"/>
    <w:rsid w:val="00305517"/>
  </w:style>
  <w:style w:type="paragraph" w:customStyle="1" w:styleId="95AB6EC7CF5C4CB98F0B54899A1D54C8">
    <w:name w:val="95AB6EC7CF5C4CB98F0B54899A1D54C8"/>
    <w:rsid w:val="00305517"/>
  </w:style>
  <w:style w:type="paragraph" w:customStyle="1" w:styleId="34E32FD586054A94B2402E7E15450F8B">
    <w:name w:val="34E32FD586054A94B2402E7E15450F8B"/>
    <w:rsid w:val="00305517"/>
  </w:style>
  <w:style w:type="paragraph" w:customStyle="1" w:styleId="50E86885F5DD4EEF909901D7D29EEE3A">
    <w:name w:val="50E86885F5DD4EEF909901D7D29EEE3A"/>
    <w:rsid w:val="00305517"/>
  </w:style>
  <w:style w:type="paragraph" w:customStyle="1" w:styleId="D02EBD700FB349E1B53B7BA31141D23F">
    <w:name w:val="D02EBD700FB349E1B53B7BA31141D23F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1">
    <w:name w:val="207F6685C00D43ED9217F73466183EEE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C474F1717BA45FDBA9F5A3A10DF7E1D1">
    <w:name w:val="EC474F1717BA45FDBA9F5A3A10DF7E1D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AC30118B62BD478CA3B501581274A0001">
    <w:name w:val="AC30118B62BD478CA3B501581274A000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FC6488532D640969C13A5A570A9DC751">
    <w:name w:val="4FC6488532D640969C13A5A570A9DC75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25005FA375BC4B619B4E0D81FC50CA3F1">
    <w:name w:val="25005FA375BC4B619B4E0D81FC50CA3F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D0010C1C8E34F5F9A1F96CD49B06B901">
    <w:name w:val="8D0010C1C8E34F5F9A1F96CD49B06B90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6399154289B9494CB35ED3F8DCDDF8741">
    <w:name w:val="6399154289B9494CB35ED3F8DCDDF874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4B149A33DD4A6981FA296202A3ABAD1">
    <w:name w:val="484B149A33DD4A6981FA296202A3ABAD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569F8D3AEA548769AF64AA7A90896A4">
    <w:name w:val="4569F8D3AEA548769AF64AA7A90896A4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19FE46CAA064B6F933EB89141244C40">
    <w:name w:val="D19FE46CAA064B6F933EB89141244C40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0A1D918AE384D53972CEBCC1961FE54">
    <w:name w:val="40A1D918AE384D53972CEBCC1961FE54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CCF631C189547889AA4A998FCB6CECF">
    <w:name w:val="ECCF631C189547889AA4A998FCB6CECF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9061640DCCB48B5AB0DF7A464C7BCFE">
    <w:name w:val="D9061640DCCB48B5AB0DF7A464C7BCF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B318730A76944F7B15ADDDAEA8B417E">
    <w:name w:val="4B318730A76944F7B15ADDDAEA8B417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6470AB2E164B4DB300E53CF3FAEB72">
    <w:name w:val="C36470AB2E164B4DB300E53CF3FAEB72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1E2A9E5BFACE43F3A40B7B14DD336396">
    <w:name w:val="1E2A9E5BFACE43F3A40B7B14DD336396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C649E4CA1524B569D53BA24F1FD7CCE">
    <w:name w:val="DC649E4CA1524B569D53BA24F1FD7CC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1C24CDD1B81452A8862A53C52E3276E">
    <w:name w:val="41C24CDD1B81452A8862A53C52E3276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595DC0F048D9488B8CF8A23DC664127E1">
    <w:name w:val="595DC0F048D9488B8CF8A23DC664127E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91C40C84781B493EA881F4D67FE86AA1">
    <w:name w:val="91C40C84781B493EA881F4D67FE86AA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DB1A67B0CDE4BB084E0052587B21140">
    <w:name w:val="8DB1A67B0CDE4BB084E0052587B21140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183EF3D4D945491AAB6615FB734E45061">
    <w:name w:val="183EF3D4D945491AAB6615FB734E4506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21521C3819C14383AF6129B906249F3D1">
    <w:name w:val="21521C3819C14383AF6129B906249F3D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3D604CB4170E4D64B16E6A2066D423481">
    <w:name w:val="3D604CB4170E4D64B16E6A2066D42348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B9037765AC70415F9E5A02FC349085B11">
    <w:name w:val="B9037765AC70415F9E5A02FC349085B1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BE99FBF9AC8B4AD4905948F2A2EEE4F21">
    <w:name w:val="BE99FBF9AC8B4AD4905948F2A2EEE4F2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783439245094872922C3897C72507751">
    <w:name w:val="E783439245094872922C3897C7250775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A4E0740DD84F4378A05BA0D77BFF39A81">
    <w:name w:val="A4E0740DD84F4378A05BA0D77BFF39A8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DF2B724356947FE9775A86000743E051">
    <w:name w:val="DDF2B724356947FE9775A86000743E05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42A1C7136E4C3F815E4AAFAF5DB4031">
    <w:name w:val="B342A1C7136E4C3F815E4AAFAF5DB403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84A013744A44203A47F9AEDD9C6B4691">
    <w:name w:val="884A013744A44203A47F9AEDD9C6B469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01647E3571504995B00449AEAEA0F7211">
    <w:name w:val="01647E3571504995B00449AEAEA0F721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5991F45EDC841BABCA5D447C0C67A101">
    <w:name w:val="85991F45EDC841BABCA5D447C0C67A10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95AB6EC7CF5C4CB98F0B54899A1D54C81">
    <w:name w:val="95AB6EC7CF5C4CB98F0B54899A1D54C8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34E32FD586054A94B2402E7E15450F8B1">
    <w:name w:val="34E32FD586054A94B2402E7E15450F8B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E86885F5DD4EEF909901D7D29EEE3A1">
    <w:name w:val="50E86885F5DD4EEF909901D7D29EEE3A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2">
    <w:name w:val="473B88EF07134AF0A4CCE25728DAE0BE2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3">
    <w:name w:val="C6C1036DD7944D4AB845682E82EC46A03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3646F51660B41E0BBF752F3F0F604F4">
    <w:name w:val="E3646F51660B41E0BBF752F3F0F604F4"/>
    <w:rsid w:val="00D85719"/>
  </w:style>
  <w:style w:type="paragraph" w:customStyle="1" w:styleId="30665F7F78B0484DB55FA73CC44990FB">
    <w:name w:val="30665F7F78B0484DB55FA73CC44990FB"/>
    <w:rsid w:val="00D85719"/>
  </w:style>
  <w:style w:type="paragraph" w:customStyle="1" w:styleId="A3D2304C3A1B4D10AB0366CC39826702">
    <w:name w:val="A3D2304C3A1B4D10AB0366CC39826702"/>
    <w:rsid w:val="00D85719"/>
  </w:style>
  <w:style w:type="paragraph" w:customStyle="1" w:styleId="96AF875434F34637B8EE1C701389C81F">
    <w:name w:val="96AF875434F34637B8EE1C701389C81F"/>
    <w:rsid w:val="00D85719"/>
  </w:style>
  <w:style w:type="paragraph" w:customStyle="1" w:styleId="EBC25E7E45724CBDB5DE217376481FC9">
    <w:name w:val="EBC25E7E45724CBDB5DE217376481FC9"/>
    <w:rsid w:val="00D85719"/>
  </w:style>
  <w:style w:type="paragraph" w:customStyle="1" w:styleId="A698D642E25B452D8C774AD44BB5F7DC">
    <w:name w:val="A698D642E25B452D8C774AD44BB5F7DC"/>
    <w:rsid w:val="00D85719"/>
  </w:style>
  <w:style w:type="paragraph" w:customStyle="1" w:styleId="DC97432EE6FB48138BE8C94E9A39F029">
    <w:name w:val="DC97432EE6FB48138BE8C94E9A39F029"/>
    <w:rsid w:val="00D85719"/>
  </w:style>
  <w:style w:type="paragraph" w:customStyle="1" w:styleId="F2A3AAA2B86440BE9D3B415A2797C810">
    <w:name w:val="F2A3AAA2B86440BE9D3B415A2797C810"/>
    <w:rsid w:val="00D85719"/>
  </w:style>
  <w:style w:type="paragraph" w:customStyle="1" w:styleId="CAD6BA73838D4786A878A2071CDBED54">
    <w:name w:val="CAD6BA73838D4786A878A2071CDBED54"/>
    <w:rsid w:val="00D85719"/>
  </w:style>
  <w:style w:type="paragraph" w:customStyle="1" w:styleId="BA9B116D10E94008A1E506064606D41F">
    <w:name w:val="BA9B116D10E94008A1E506064606D41F"/>
    <w:rsid w:val="00D85719"/>
  </w:style>
  <w:style w:type="paragraph" w:customStyle="1" w:styleId="A89B5DE7AC7A4DC6938F4FBEBFB38C4B">
    <w:name w:val="A89B5DE7AC7A4DC6938F4FBEBFB38C4B"/>
    <w:rsid w:val="00D85719"/>
  </w:style>
  <w:style w:type="paragraph" w:customStyle="1" w:styleId="B4D9675BD1664D17857D0E8C6A979B98">
    <w:name w:val="B4D9675BD1664D17857D0E8C6A979B98"/>
    <w:rsid w:val="00D85719"/>
  </w:style>
  <w:style w:type="paragraph" w:customStyle="1" w:styleId="D26177D9C3184D8F8F395B3851EE5236">
    <w:name w:val="D26177D9C3184D8F8F395B3851EE5236"/>
    <w:rsid w:val="00D85719"/>
  </w:style>
  <w:style w:type="paragraph" w:customStyle="1" w:styleId="9BACFA42A1FE45C992BAAEFB5A491B61">
    <w:name w:val="9BACFA42A1FE45C992BAAEFB5A491B61"/>
    <w:rsid w:val="00D85719"/>
  </w:style>
  <w:style w:type="paragraph" w:customStyle="1" w:styleId="0F8B59C7614C4AAEA6147D49E6F5A864">
    <w:name w:val="0F8B59C7614C4AAEA6147D49E6F5A864"/>
    <w:rsid w:val="00D85719"/>
  </w:style>
  <w:style w:type="paragraph" w:customStyle="1" w:styleId="6AACD2C544FD4AB4AF015A7068F6545C">
    <w:name w:val="6AACD2C544FD4AB4AF015A7068F6545C"/>
    <w:rsid w:val="00D85719"/>
  </w:style>
  <w:style w:type="paragraph" w:customStyle="1" w:styleId="0FF2489C1FB74450BBA8DAEFDFA116C4">
    <w:name w:val="0FF2489C1FB74450BBA8DAEFDFA116C4"/>
    <w:rsid w:val="00D85719"/>
  </w:style>
  <w:style w:type="paragraph" w:customStyle="1" w:styleId="7E50D6F6E9054508B7AFA5A93A2A1588">
    <w:name w:val="7E50D6F6E9054508B7AFA5A93A2A1588"/>
    <w:rsid w:val="00D85719"/>
  </w:style>
  <w:style w:type="paragraph" w:customStyle="1" w:styleId="F3F5D2E5D87B4F96988B50842BB45563">
    <w:name w:val="F3F5D2E5D87B4F96988B50842BB45563"/>
    <w:rsid w:val="00D85719"/>
  </w:style>
  <w:style w:type="paragraph" w:customStyle="1" w:styleId="A5A26D10F5A446D7811411E488197EF6">
    <w:name w:val="A5A26D10F5A446D7811411E488197EF6"/>
    <w:rsid w:val="00D85719"/>
  </w:style>
  <w:style w:type="paragraph" w:customStyle="1" w:styleId="4B83643FC358484BA20A86DE9C324535">
    <w:name w:val="4B83643FC358484BA20A86DE9C324535"/>
    <w:rsid w:val="00D85719"/>
  </w:style>
  <w:style w:type="paragraph" w:customStyle="1" w:styleId="41F7F937468C48BAB40038EAB1B263FD">
    <w:name w:val="41F7F937468C48BAB40038EAB1B263FD"/>
    <w:rsid w:val="00D85719"/>
  </w:style>
  <w:style w:type="paragraph" w:customStyle="1" w:styleId="1F668B0D5E6A450AAB598C6502991872">
    <w:name w:val="1F668B0D5E6A450AAB598C6502991872"/>
    <w:rsid w:val="00D85719"/>
  </w:style>
  <w:style w:type="paragraph" w:customStyle="1" w:styleId="E9FFB4D6EC9D4BDEBFC587B6A936BB53">
    <w:name w:val="E9FFB4D6EC9D4BDEBFC587B6A936BB53"/>
    <w:rsid w:val="00D85719"/>
  </w:style>
  <w:style w:type="paragraph" w:customStyle="1" w:styleId="9CE564BA9E0E4A498331F6627BEF8CEE">
    <w:name w:val="9CE564BA9E0E4A498331F6627BEF8CEE"/>
    <w:rsid w:val="00D85719"/>
  </w:style>
  <w:style w:type="paragraph" w:customStyle="1" w:styleId="12D49AE349B443EDBF3003A585226237">
    <w:name w:val="12D49AE349B443EDBF3003A585226237"/>
    <w:rsid w:val="00D85719"/>
  </w:style>
  <w:style w:type="paragraph" w:customStyle="1" w:styleId="396190703B48411A86FC4CFE8882B67D">
    <w:name w:val="396190703B48411A86FC4CFE8882B67D"/>
    <w:rsid w:val="00D85719"/>
  </w:style>
  <w:style w:type="paragraph" w:customStyle="1" w:styleId="1782CFAD95CE49AB9D83CD7ABEF0DE3E">
    <w:name w:val="1782CFAD95CE49AB9D83CD7ABEF0DE3E"/>
    <w:rsid w:val="00D85719"/>
  </w:style>
  <w:style w:type="paragraph" w:customStyle="1" w:styleId="23B64972175944B096E7C151BF4B3E8E">
    <w:name w:val="23B64972175944B096E7C151BF4B3E8E"/>
    <w:rsid w:val="00D85719"/>
  </w:style>
  <w:style w:type="paragraph" w:customStyle="1" w:styleId="38E883F6DA3348F696C928289F6DF293">
    <w:name w:val="38E883F6DA3348F696C928289F6DF293"/>
    <w:rsid w:val="00D85719"/>
  </w:style>
  <w:style w:type="paragraph" w:customStyle="1" w:styleId="D02EBD700FB349E1B53B7BA31141D23F1">
    <w:name w:val="D02EBD700FB349E1B53B7BA31141D23F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2">
    <w:name w:val="207F6685C00D43ED9217F73466183EEE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EC474F1717BA45FDBA9F5A3A10DF7E1D2">
    <w:name w:val="EC474F1717BA45FDBA9F5A3A10DF7E1D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AC30118B62BD478CA3B501581274A0002">
    <w:name w:val="AC30118B62BD478CA3B501581274A000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FC6488532D640969C13A5A570A9DC752">
    <w:name w:val="4FC6488532D640969C13A5A570A9DC75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25005FA375BC4B619B4E0D81FC50CA3F2">
    <w:name w:val="25005FA375BC4B619B4E0D81FC50CA3F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D0010C1C8E34F5F9A1F96CD49B06B902">
    <w:name w:val="8D0010C1C8E34F5F9A1F96CD49B06B90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6399154289B9494CB35ED3F8DCDDF8742">
    <w:name w:val="6399154289B9494CB35ED3F8DCDDF874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84B149A33DD4A6981FA296202A3ABAD2">
    <w:name w:val="484B149A33DD4A6981FA296202A3ABAD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569F8D3AEA548769AF64AA7A90896A41">
    <w:name w:val="4569F8D3AEA548769AF64AA7A90896A4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19FE46CAA064B6F933EB89141244C401">
    <w:name w:val="D19FE46CAA064B6F933EB89141244C40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0A1D918AE384D53972CEBCC1961FE541">
    <w:name w:val="40A1D918AE384D53972CEBCC1961FE54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ECCF631C189547889AA4A998FCB6CECF1">
    <w:name w:val="ECCF631C189547889AA4A998FCB6CECF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9061640DCCB48B5AB0DF7A464C7BCFE1">
    <w:name w:val="D9061640DCCB48B5AB0DF7A464C7BCFE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B318730A76944F7B15ADDDAEA8B417E1">
    <w:name w:val="4B318730A76944F7B15ADDDAEA8B417E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C36470AB2E164B4DB300E53CF3FAEB721">
    <w:name w:val="C36470AB2E164B4DB300E53CF3FAEB72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1E2A9E5BFACE43F3A40B7B14DD3363961">
    <w:name w:val="1E2A9E5BFACE43F3A40B7B14DD336396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C649E4CA1524B569D53BA24F1FD7CCE1">
    <w:name w:val="DC649E4CA1524B569D53BA24F1FD7CCE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38E883F6DA3348F696C928289F6DF2931">
    <w:name w:val="38E883F6DA3348F696C928289F6DF293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595DC0F048D9488B8CF8A23DC664127E2">
    <w:name w:val="595DC0F048D9488B8CF8A23DC664127E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91C40C84781B493EA881F4D67FE86AA11">
    <w:name w:val="91C40C84781B493EA881F4D67FE86AA1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DB1A67B0CDE4BB084E0052587B211401">
    <w:name w:val="8DB1A67B0CDE4BB084E0052587B21140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183EF3D4D945491AAB6615FB734E45062">
    <w:name w:val="183EF3D4D945491AAB6615FB734E4506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21521C3819C14383AF6129B906249F3D2">
    <w:name w:val="21521C3819C14383AF6129B906249F3D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3D604CB4170E4D64B16E6A2066D423482">
    <w:name w:val="3D604CB4170E4D64B16E6A2066D42348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B9037765AC70415F9E5A02FC349085B12">
    <w:name w:val="B9037765AC70415F9E5A02FC349085B1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BE99FBF9AC8B4AD4905948F2A2EEE4F22">
    <w:name w:val="BE99FBF9AC8B4AD4905948F2A2EEE4F2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E783439245094872922C3897C72507752">
    <w:name w:val="E783439245094872922C3897C7250775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A4E0740DD84F4378A05BA0D77BFF39A82">
    <w:name w:val="A4E0740DD84F4378A05BA0D77BFF39A8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DF2B724356947FE9775A86000743E052">
    <w:name w:val="DDF2B724356947FE9775A86000743E05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B342A1C7136E4C3F815E4AAFAF5DB4032">
    <w:name w:val="B342A1C7136E4C3F815E4AAFAF5DB403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84A013744A44203A47F9AEDD9C6B4692">
    <w:name w:val="884A013744A44203A47F9AEDD9C6B469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01647E3571504995B00449AEAEA0F7212">
    <w:name w:val="01647E3571504995B00449AEAEA0F721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5991F45EDC841BABCA5D447C0C67A102">
    <w:name w:val="85991F45EDC841BABCA5D447C0C67A10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95AB6EC7CF5C4CB98F0B54899A1D54C82">
    <w:name w:val="95AB6EC7CF5C4CB98F0B54899A1D54C8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34E32FD586054A94B2402E7E15450F8B2">
    <w:name w:val="34E32FD586054A94B2402E7E15450F8B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50E86885F5DD4EEF909901D7D29EEE3A2">
    <w:name w:val="50E86885F5DD4EEF909901D7D29EEE3A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3">
    <w:name w:val="473B88EF07134AF0A4CCE25728DAE0BE3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4">
    <w:name w:val="C6C1036DD7944D4AB845682E82EC46A04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">
    <w:name w:val="D592A75BFD53495481D8847F87F7CCAD"/>
    <w:rsid w:val="00BF614A"/>
  </w:style>
  <w:style w:type="paragraph" w:customStyle="1" w:styleId="B4D30AF2D6B04620A6EE3C72EAA74ABA">
    <w:name w:val="B4D30AF2D6B04620A6EE3C72EAA74ABA"/>
    <w:rsid w:val="00BF614A"/>
  </w:style>
  <w:style w:type="paragraph" w:customStyle="1" w:styleId="9DB37617B7074B61BB03A0A4985373A3">
    <w:name w:val="9DB37617B7074B61BB03A0A4985373A3"/>
    <w:rsid w:val="00BF614A"/>
  </w:style>
  <w:style w:type="paragraph" w:customStyle="1" w:styleId="7C627716860D4A8DB32B99E04084A341">
    <w:name w:val="7C627716860D4A8DB32B99E04084A341"/>
    <w:rsid w:val="00BF614A"/>
  </w:style>
  <w:style w:type="paragraph" w:customStyle="1" w:styleId="8327C6624D064207A8E2F16C49FBEB02">
    <w:name w:val="8327C6624D064207A8E2F16C49FBEB02"/>
    <w:rsid w:val="00BF614A"/>
  </w:style>
  <w:style w:type="paragraph" w:customStyle="1" w:styleId="F652AB1F2F80409F8AF2D1CD43577FF1">
    <w:name w:val="F652AB1F2F80409F8AF2D1CD43577FF1"/>
    <w:rsid w:val="00BF614A"/>
  </w:style>
  <w:style w:type="paragraph" w:customStyle="1" w:styleId="5BA1B48945844603B5CB461F08067B35">
    <w:name w:val="5BA1B48945844603B5CB461F08067B35"/>
    <w:rsid w:val="00BF614A"/>
  </w:style>
  <w:style w:type="paragraph" w:customStyle="1" w:styleId="DB29681E1DDB4A39BE05168D69679BF5">
    <w:name w:val="DB29681E1DDB4A39BE05168D69679BF5"/>
    <w:rsid w:val="00BF614A"/>
  </w:style>
  <w:style w:type="paragraph" w:customStyle="1" w:styleId="315C6716CF31457BBD7D9FD5C64E4433">
    <w:name w:val="315C6716CF31457BBD7D9FD5C64E4433"/>
    <w:rsid w:val="00BF614A"/>
  </w:style>
  <w:style w:type="paragraph" w:customStyle="1" w:styleId="2B362D710D9D4601BC0CDE8F8FC87D11">
    <w:name w:val="2B362D710D9D4601BC0CDE8F8FC87D11"/>
    <w:rsid w:val="00BF614A"/>
  </w:style>
  <w:style w:type="paragraph" w:customStyle="1" w:styleId="9F7A3446A88C402FB32B9259B06436E5">
    <w:name w:val="9F7A3446A88C402FB32B9259B06436E5"/>
    <w:rsid w:val="00BF614A"/>
  </w:style>
  <w:style w:type="paragraph" w:customStyle="1" w:styleId="94D514523CDB404ABBF6E34F00052CDA">
    <w:name w:val="94D514523CDB404ABBF6E34F00052CDA"/>
    <w:rsid w:val="00BF614A"/>
  </w:style>
  <w:style w:type="paragraph" w:customStyle="1" w:styleId="89AC27ED7F7249F286727945FD3BEDF5">
    <w:name w:val="89AC27ED7F7249F286727945FD3BEDF5"/>
    <w:rsid w:val="00BF614A"/>
  </w:style>
  <w:style w:type="paragraph" w:customStyle="1" w:styleId="F49B785A246249F5862FB734703F53D7">
    <w:name w:val="F49B785A246249F5862FB734703F53D7"/>
    <w:rsid w:val="00BF614A"/>
  </w:style>
  <w:style w:type="paragraph" w:customStyle="1" w:styleId="0C8E3187FACC46B49CE249E571B3CEC9">
    <w:name w:val="0C8E3187FACC46B49CE249E571B3CEC9"/>
    <w:rsid w:val="00BF614A"/>
  </w:style>
  <w:style w:type="paragraph" w:customStyle="1" w:styleId="DA46ACFB21B6424485D1481D2E998CAC">
    <w:name w:val="DA46ACFB21B6424485D1481D2E998CAC"/>
    <w:rsid w:val="00BF614A"/>
  </w:style>
  <w:style w:type="paragraph" w:customStyle="1" w:styleId="5F9C3ED2A782432197CC352FD756A1B7">
    <w:name w:val="5F9C3ED2A782432197CC352FD756A1B7"/>
    <w:rsid w:val="00BF614A"/>
  </w:style>
  <w:style w:type="paragraph" w:customStyle="1" w:styleId="E4C30F55401D4A76ADFC353035A2E42A">
    <w:name w:val="E4C30F55401D4A76ADFC353035A2E42A"/>
    <w:rsid w:val="00BF614A"/>
  </w:style>
  <w:style w:type="paragraph" w:customStyle="1" w:styleId="561EE8B2DE1D43CDB8D48F3D940705DB">
    <w:name w:val="561EE8B2DE1D43CDB8D48F3D940705DB"/>
    <w:rsid w:val="00BF614A"/>
  </w:style>
  <w:style w:type="paragraph" w:customStyle="1" w:styleId="D1A82530E2204D25B65060D5BB71282A">
    <w:name w:val="D1A82530E2204D25B65060D5BB71282A"/>
    <w:rsid w:val="00BF614A"/>
  </w:style>
  <w:style w:type="paragraph" w:customStyle="1" w:styleId="3956D3FB98514901BF262F734F73F7C1">
    <w:name w:val="3956D3FB98514901BF262F734F73F7C1"/>
    <w:rsid w:val="00BF614A"/>
  </w:style>
  <w:style w:type="paragraph" w:customStyle="1" w:styleId="B415E9A3662447E489EB54DB09B40F02">
    <w:name w:val="B415E9A3662447E489EB54DB09B40F02"/>
    <w:rsid w:val="00BF614A"/>
  </w:style>
  <w:style w:type="paragraph" w:customStyle="1" w:styleId="5723D6138BEB48BE881E0E492E113C23">
    <w:name w:val="5723D6138BEB48BE881E0E492E113C23"/>
    <w:rsid w:val="00BF614A"/>
  </w:style>
  <w:style w:type="paragraph" w:customStyle="1" w:styleId="2F5F8A04595B46DF9600E3F1B2A81586">
    <w:name w:val="2F5F8A04595B46DF9600E3F1B2A81586"/>
    <w:rsid w:val="00BF614A"/>
  </w:style>
  <w:style w:type="paragraph" w:customStyle="1" w:styleId="E75F4FB3B0644A128E7B8FBB5D77D9E6">
    <w:name w:val="E75F4FB3B0644A128E7B8FBB5D77D9E6"/>
    <w:rsid w:val="00BF614A"/>
  </w:style>
  <w:style w:type="paragraph" w:customStyle="1" w:styleId="E95864FCCA8541C89E29060306C4FA75">
    <w:name w:val="E95864FCCA8541C89E29060306C4FA75"/>
    <w:rsid w:val="00BF614A"/>
  </w:style>
  <w:style w:type="paragraph" w:customStyle="1" w:styleId="DC60CC9E887445279D836BC1D350535C">
    <w:name w:val="DC60CC9E887445279D836BC1D350535C"/>
    <w:rsid w:val="00BF614A"/>
  </w:style>
  <w:style w:type="paragraph" w:customStyle="1" w:styleId="C34DBBB1F84B4B92AFBD8585405ED6CD">
    <w:name w:val="C34DBBB1F84B4B92AFBD8585405ED6CD"/>
    <w:rsid w:val="00BF614A"/>
  </w:style>
  <w:style w:type="paragraph" w:customStyle="1" w:styleId="BA3E997A2330422E922789298E75862E">
    <w:name w:val="BA3E997A2330422E922789298E75862E"/>
    <w:rsid w:val="00BF614A"/>
  </w:style>
  <w:style w:type="paragraph" w:customStyle="1" w:styleId="6BDD5BE8E86142FCB9AD6BCCDB82C1D1">
    <w:name w:val="6BDD5BE8E86142FCB9AD6BCCDB82C1D1"/>
    <w:rsid w:val="00BF614A"/>
  </w:style>
  <w:style w:type="paragraph" w:customStyle="1" w:styleId="E4901A0649284AA09976143425E7B29A">
    <w:name w:val="E4901A0649284AA09976143425E7B29A"/>
    <w:rsid w:val="00BF614A"/>
  </w:style>
  <w:style w:type="paragraph" w:customStyle="1" w:styleId="2F2DD9E79CE641C9830C4A907E86D016">
    <w:name w:val="2F2DD9E79CE641C9830C4A907E86D016"/>
    <w:rsid w:val="00BF614A"/>
  </w:style>
  <w:style w:type="paragraph" w:customStyle="1" w:styleId="64C6072F97614FEDB0ECEAC239F8C926">
    <w:name w:val="64C6072F97614FEDB0ECEAC239F8C926"/>
    <w:rsid w:val="00BF614A"/>
  </w:style>
  <w:style w:type="paragraph" w:customStyle="1" w:styleId="622D2C91984C42BF8D85FA0D5835F90A">
    <w:name w:val="622D2C91984C42BF8D85FA0D5835F90A"/>
    <w:rsid w:val="00BF614A"/>
  </w:style>
  <w:style w:type="paragraph" w:customStyle="1" w:styleId="15EF3347759D4DF2B75FFC5010B029C1">
    <w:name w:val="15EF3347759D4DF2B75FFC5010B029C1"/>
    <w:rsid w:val="00BF614A"/>
  </w:style>
  <w:style w:type="paragraph" w:customStyle="1" w:styleId="F15A8EDFFB054BAFAB9A756193F9331D">
    <w:name w:val="F15A8EDFFB054BAFAB9A756193F9331D"/>
    <w:rsid w:val="00BF614A"/>
  </w:style>
  <w:style w:type="paragraph" w:customStyle="1" w:styleId="A613475C11764E3ABFAAF0A3A9A77F74">
    <w:name w:val="A613475C11764E3ABFAAF0A3A9A77F74"/>
    <w:rsid w:val="00BF614A"/>
  </w:style>
  <w:style w:type="paragraph" w:customStyle="1" w:styleId="97D9223D93C446A98CDB04F640DD81E4">
    <w:name w:val="97D9223D93C446A98CDB04F640DD81E4"/>
    <w:rsid w:val="00BF614A"/>
  </w:style>
  <w:style w:type="paragraph" w:customStyle="1" w:styleId="A8A78F5D0D6848AFA4DAE942256A6BF9">
    <w:name w:val="A8A78F5D0D6848AFA4DAE942256A6BF9"/>
    <w:rsid w:val="00BF614A"/>
  </w:style>
  <w:style w:type="paragraph" w:customStyle="1" w:styleId="82075CF8AEBB4F3D94D7FF41C2ED28B8">
    <w:name w:val="82075CF8AEBB4F3D94D7FF41C2ED28B8"/>
    <w:rsid w:val="00BF614A"/>
  </w:style>
  <w:style w:type="paragraph" w:customStyle="1" w:styleId="326219EBAEEE4A57BBDA001E59146D66">
    <w:name w:val="326219EBAEEE4A57BBDA001E59146D66"/>
    <w:rsid w:val="00BF614A"/>
  </w:style>
  <w:style w:type="paragraph" w:customStyle="1" w:styleId="806E39E8AF304FFAAA8108488E884C84">
    <w:name w:val="806E39E8AF304FFAAA8108488E884C84"/>
    <w:rsid w:val="00BF614A"/>
  </w:style>
  <w:style w:type="paragraph" w:customStyle="1" w:styleId="8FB9C6F74B7E45AF82FEE4D7316305D0">
    <w:name w:val="8FB9C6F74B7E45AF82FEE4D7316305D0"/>
    <w:rsid w:val="00BF614A"/>
  </w:style>
  <w:style w:type="paragraph" w:customStyle="1" w:styleId="E641F6612F2046D8BC0F60075DEFE894">
    <w:name w:val="E641F6612F2046D8BC0F60075DEFE894"/>
    <w:rsid w:val="00BF614A"/>
  </w:style>
  <w:style w:type="paragraph" w:customStyle="1" w:styleId="F8310D1ED66846198DBD61DCA4392CE9">
    <w:name w:val="F8310D1ED66846198DBD61DCA4392CE9"/>
    <w:rsid w:val="00BF614A"/>
  </w:style>
  <w:style w:type="paragraph" w:customStyle="1" w:styleId="B63BA6EEF5B845F6B6B0B0E1D0918754">
    <w:name w:val="B63BA6EEF5B845F6B6B0B0E1D0918754"/>
    <w:rsid w:val="00BF614A"/>
  </w:style>
  <w:style w:type="paragraph" w:customStyle="1" w:styleId="120254BF455F435F981AA1B0A66BACAA">
    <w:name w:val="120254BF455F435F981AA1B0A66BACAA"/>
    <w:rsid w:val="00BF614A"/>
  </w:style>
  <w:style w:type="paragraph" w:customStyle="1" w:styleId="B311F336704D411C93E1F15C8CD9314F">
    <w:name w:val="B311F336704D411C93E1F15C8CD9314F"/>
    <w:rsid w:val="00BF614A"/>
  </w:style>
  <w:style w:type="paragraph" w:customStyle="1" w:styleId="10F58D0D6D914BF1922B479879A5E3A6">
    <w:name w:val="10F58D0D6D914BF1922B479879A5E3A6"/>
    <w:rsid w:val="00BF614A"/>
  </w:style>
  <w:style w:type="paragraph" w:customStyle="1" w:styleId="AA058FB249C34C51A48DDB050F5952EC">
    <w:name w:val="AA058FB249C34C51A48DDB050F5952EC"/>
    <w:rsid w:val="00BF614A"/>
  </w:style>
  <w:style w:type="paragraph" w:customStyle="1" w:styleId="FF4261FDCE9C45F5AAE0149289C269E0">
    <w:name w:val="FF4261FDCE9C45F5AAE0149289C269E0"/>
    <w:rsid w:val="00BF614A"/>
  </w:style>
  <w:style w:type="paragraph" w:customStyle="1" w:styleId="3D4C8A0C886B4B2A8D940C0A8EBF30AB">
    <w:name w:val="3D4C8A0C886B4B2A8D940C0A8EBF30AB"/>
    <w:rsid w:val="00BF614A"/>
  </w:style>
  <w:style w:type="paragraph" w:customStyle="1" w:styleId="92390606699440A980559E965CCE3E5B">
    <w:name w:val="92390606699440A980559E965CCE3E5B"/>
    <w:rsid w:val="00BF614A"/>
  </w:style>
  <w:style w:type="paragraph" w:customStyle="1" w:styleId="D3EF68F824624DD29E5D5AF8F1DFED70">
    <w:name w:val="D3EF68F824624DD29E5D5AF8F1DFED70"/>
    <w:rsid w:val="00BF614A"/>
  </w:style>
  <w:style w:type="paragraph" w:customStyle="1" w:styleId="55F3FD32BA7D4FD387A3BF583C042E42">
    <w:name w:val="55F3FD32BA7D4FD387A3BF583C042E42"/>
    <w:rsid w:val="00BF614A"/>
  </w:style>
  <w:style w:type="paragraph" w:customStyle="1" w:styleId="FC1E6365EBC94E10BC9D00E8DA1F3070">
    <w:name w:val="FC1E6365EBC94E10BC9D00E8DA1F3070"/>
    <w:rsid w:val="00BF614A"/>
  </w:style>
  <w:style w:type="paragraph" w:customStyle="1" w:styleId="F5448CD94FD54884B77F5F7FA9003FF6">
    <w:name w:val="F5448CD94FD54884B77F5F7FA9003FF6"/>
    <w:rsid w:val="00BF614A"/>
  </w:style>
  <w:style w:type="paragraph" w:customStyle="1" w:styleId="31337AB7B337484BB86EADBBF73B6807">
    <w:name w:val="31337AB7B337484BB86EADBBF73B6807"/>
    <w:rsid w:val="00BF614A"/>
  </w:style>
  <w:style w:type="paragraph" w:customStyle="1" w:styleId="48A2B80F892B43F89776697F37E0396B">
    <w:name w:val="48A2B80F892B43F89776697F37E0396B"/>
    <w:rsid w:val="00BF614A"/>
  </w:style>
  <w:style w:type="paragraph" w:customStyle="1" w:styleId="5AC384D693DB4C63808D9976214CBF78">
    <w:name w:val="5AC384D693DB4C63808D9976214CBF78"/>
    <w:rsid w:val="00BF614A"/>
  </w:style>
  <w:style w:type="paragraph" w:customStyle="1" w:styleId="36ABC6C07E3D46D7A04F5E49E0E9A3B7">
    <w:name w:val="36ABC6C07E3D46D7A04F5E49E0E9A3B7"/>
    <w:rsid w:val="00BF614A"/>
  </w:style>
  <w:style w:type="paragraph" w:customStyle="1" w:styleId="95F934DE05A54A658BB6C0DA444CCCD2">
    <w:name w:val="95F934DE05A54A658BB6C0DA444CCCD2"/>
    <w:rsid w:val="00BF614A"/>
  </w:style>
  <w:style w:type="paragraph" w:customStyle="1" w:styleId="8159BE70C6484821BCBEC86373B1A1FD">
    <w:name w:val="8159BE70C6484821BCBEC86373B1A1FD"/>
    <w:rsid w:val="00BF614A"/>
  </w:style>
  <w:style w:type="paragraph" w:customStyle="1" w:styleId="DFCCBF6404FD4DD78C769F161CD36971">
    <w:name w:val="DFCCBF6404FD4DD78C769F161CD36971"/>
    <w:rsid w:val="00BF614A"/>
  </w:style>
  <w:style w:type="paragraph" w:customStyle="1" w:styleId="7BE7F34BCB3248438F3662CC6DCAFCFF">
    <w:name w:val="7BE7F34BCB3248438F3662CC6DCAFCFF"/>
    <w:rsid w:val="00BF614A"/>
  </w:style>
  <w:style w:type="paragraph" w:customStyle="1" w:styleId="33829646013744AE8A61A3E5EDB4BA59">
    <w:name w:val="33829646013744AE8A61A3E5EDB4BA59"/>
    <w:rsid w:val="00BF614A"/>
  </w:style>
  <w:style w:type="paragraph" w:customStyle="1" w:styleId="83F0402E9ABF4868A15E2F179BFBAC2E">
    <w:name w:val="83F0402E9ABF4868A15E2F179BFBAC2E"/>
    <w:rsid w:val="00BF614A"/>
  </w:style>
  <w:style w:type="paragraph" w:customStyle="1" w:styleId="70C7587571894651B067811FF2243EF0">
    <w:name w:val="70C7587571894651B067811FF2243EF0"/>
    <w:rsid w:val="00BF614A"/>
  </w:style>
  <w:style w:type="paragraph" w:customStyle="1" w:styleId="48531CBBEA9E42B6BCEAD037C2FAC4DA">
    <w:name w:val="48531CBBEA9E42B6BCEAD037C2FAC4DA"/>
    <w:rsid w:val="00BF614A"/>
  </w:style>
  <w:style w:type="paragraph" w:customStyle="1" w:styleId="A85E1387E9A240E291E334486A0AB1FD">
    <w:name w:val="A85E1387E9A240E291E334486A0AB1FD"/>
    <w:rsid w:val="00BF614A"/>
  </w:style>
  <w:style w:type="paragraph" w:customStyle="1" w:styleId="94FE36A4C3FF46688A6BCC5F90FB7CFF">
    <w:name w:val="94FE36A4C3FF46688A6BCC5F90FB7CFF"/>
    <w:rsid w:val="00BF614A"/>
  </w:style>
  <w:style w:type="paragraph" w:customStyle="1" w:styleId="3AF85D6F422B4E47BE9D0900511F2646">
    <w:name w:val="3AF85D6F422B4E47BE9D0900511F2646"/>
    <w:rsid w:val="00BF614A"/>
  </w:style>
  <w:style w:type="paragraph" w:customStyle="1" w:styleId="9981C53AB7424CAFA3744BF8F008EACB">
    <w:name w:val="9981C53AB7424CAFA3744BF8F008EACB"/>
    <w:rsid w:val="00BF614A"/>
  </w:style>
  <w:style w:type="paragraph" w:customStyle="1" w:styleId="15D1EBE6464141D48727877034D164E0">
    <w:name w:val="15D1EBE6464141D48727877034D164E0"/>
    <w:rsid w:val="00BF614A"/>
  </w:style>
  <w:style w:type="paragraph" w:customStyle="1" w:styleId="C731DD99FAAB41358F72433D13A7B59F">
    <w:name w:val="C731DD99FAAB41358F72433D13A7B59F"/>
    <w:rsid w:val="00BF614A"/>
  </w:style>
  <w:style w:type="paragraph" w:customStyle="1" w:styleId="C7133388D37C4BB9A89BAB35C9A5BE9B">
    <w:name w:val="C7133388D37C4BB9A89BAB35C9A5BE9B"/>
    <w:rsid w:val="00BF614A"/>
  </w:style>
  <w:style w:type="paragraph" w:customStyle="1" w:styleId="6258EDD6B1D24E519535430262737333">
    <w:name w:val="6258EDD6B1D24E519535430262737333"/>
    <w:rsid w:val="00BF614A"/>
  </w:style>
  <w:style w:type="paragraph" w:customStyle="1" w:styleId="79BDEBA7EFAA492D9046B2586CFC7D1A">
    <w:name w:val="79BDEBA7EFAA492D9046B2586CFC7D1A"/>
    <w:rsid w:val="00BF614A"/>
  </w:style>
  <w:style w:type="paragraph" w:customStyle="1" w:styleId="4D5757171BDC41B89C5F3F61D0435316">
    <w:name w:val="4D5757171BDC41B89C5F3F61D0435316"/>
    <w:rsid w:val="00BF614A"/>
  </w:style>
  <w:style w:type="paragraph" w:customStyle="1" w:styleId="376657EAC1BA45709B591BEC5EB1C845">
    <w:name w:val="376657EAC1BA45709B591BEC5EB1C845"/>
    <w:rsid w:val="00BF614A"/>
  </w:style>
  <w:style w:type="paragraph" w:customStyle="1" w:styleId="4A39AF0B42334C4C9D4AD28DEBE033F1">
    <w:name w:val="4A39AF0B42334C4C9D4AD28DEBE033F1"/>
    <w:rsid w:val="00BF614A"/>
  </w:style>
  <w:style w:type="paragraph" w:customStyle="1" w:styleId="50FFE069254442CB979634E30526FDCF">
    <w:name w:val="50FFE069254442CB979634E30526FDCF"/>
    <w:rsid w:val="00BF614A"/>
  </w:style>
  <w:style w:type="paragraph" w:customStyle="1" w:styleId="2EC55C7065414C6791092FA9FEDA9851">
    <w:name w:val="2EC55C7065414C6791092FA9FEDA9851"/>
    <w:rsid w:val="00BF614A"/>
  </w:style>
  <w:style w:type="paragraph" w:customStyle="1" w:styleId="050FA6554FD046648B7EAD35484120BA">
    <w:name w:val="050FA6554FD046648B7EAD35484120BA"/>
    <w:rsid w:val="00BF614A"/>
  </w:style>
  <w:style w:type="paragraph" w:customStyle="1" w:styleId="5F739A764BAA48718DB6BE01F974BA38">
    <w:name w:val="5F739A764BAA48718DB6BE01F974BA38"/>
    <w:rsid w:val="00BF614A"/>
  </w:style>
  <w:style w:type="paragraph" w:customStyle="1" w:styleId="3B45284215134189B25117CC6AFD21E6">
    <w:name w:val="3B45284215134189B25117CC6AFD21E6"/>
    <w:rsid w:val="00BF614A"/>
  </w:style>
  <w:style w:type="paragraph" w:customStyle="1" w:styleId="AFEFF055F462494FB07CA2C26B6F415C">
    <w:name w:val="AFEFF055F462494FB07CA2C26B6F415C"/>
    <w:rsid w:val="00BF614A"/>
  </w:style>
  <w:style w:type="paragraph" w:customStyle="1" w:styleId="F6D0E1EA8D9B4E96B756BEE36E171C49">
    <w:name w:val="F6D0E1EA8D9B4E96B756BEE36E171C49"/>
    <w:rsid w:val="00BF614A"/>
  </w:style>
  <w:style w:type="paragraph" w:customStyle="1" w:styleId="9D04C50CA4944128A0F384FE4573DB6C">
    <w:name w:val="9D04C50CA4944128A0F384FE4573DB6C"/>
    <w:rsid w:val="00BF614A"/>
  </w:style>
  <w:style w:type="paragraph" w:customStyle="1" w:styleId="C638E140E65F47E6850EAE000FDF8A48">
    <w:name w:val="C638E140E65F47E6850EAE000FDF8A48"/>
    <w:rsid w:val="00BF614A"/>
  </w:style>
  <w:style w:type="paragraph" w:customStyle="1" w:styleId="10F4277259DF4C31AC1D8F6E89A6132F">
    <w:name w:val="10F4277259DF4C31AC1D8F6E89A6132F"/>
    <w:rsid w:val="00BF614A"/>
  </w:style>
  <w:style w:type="paragraph" w:customStyle="1" w:styleId="93E68C7E7B434654914F95242397F91F">
    <w:name w:val="93E68C7E7B434654914F95242397F91F"/>
    <w:rsid w:val="00BF614A"/>
  </w:style>
  <w:style w:type="paragraph" w:customStyle="1" w:styleId="74DBBD1F40404E23B665683A1A805ECB">
    <w:name w:val="74DBBD1F40404E23B665683A1A805ECB"/>
    <w:rsid w:val="00BF614A"/>
  </w:style>
  <w:style w:type="paragraph" w:customStyle="1" w:styleId="7EA563026AC64FCFA0212470C817A38E">
    <w:name w:val="7EA563026AC64FCFA0212470C817A38E"/>
    <w:rsid w:val="00BF614A"/>
  </w:style>
  <w:style w:type="paragraph" w:customStyle="1" w:styleId="1A942D5E99CF4F2D84DD9F68599BB422">
    <w:name w:val="1A942D5E99CF4F2D84DD9F68599BB422"/>
    <w:rsid w:val="00BF614A"/>
  </w:style>
  <w:style w:type="paragraph" w:customStyle="1" w:styleId="2D8A7F8164004FE58B132B94713EBB26">
    <w:name w:val="2D8A7F8164004FE58B132B94713EBB26"/>
    <w:rsid w:val="00BF614A"/>
  </w:style>
  <w:style w:type="paragraph" w:customStyle="1" w:styleId="27573DAC9DF6471BA47E51FEED9FE308">
    <w:name w:val="27573DAC9DF6471BA47E51FEED9FE308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2">
    <w:name w:val="D02EBD700FB349E1B53B7BA31141D23F2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3">
    <w:name w:val="207F6685C00D43ED9217F73466183EEE3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1">
    <w:name w:val="D592A75BFD53495481D8847F87F7CCA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1">
    <w:name w:val="B4D30AF2D6B04620A6EE3C72EAA74AB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1">
    <w:name w:val="9DB37617B7074B61BB03A0A4985373A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1">
    <w:name w:val="8327C6624D064207A8E2F16C49FBEB02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1">
    <w:name w:val="F652AB1F2F80409F8AF2D1CD43577FF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1">
    <w:name w:val="5BA1B48945844603B5CB461F08067B35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1">
    <w:name w:val="DB29681E1DDB4A39BE05168D69679BF5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1">
    <w:name w:val="315C6716CF31457BBD7D9FD5C64E443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">
    <w:name w:val="5B259ECD98634F969BE77DF4158E45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">
    <w:name w:val="C974D90461DA4AF386F63E7198338032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1">
    <w:name w:val="561EE8B2DE1D43CDB8D48F3D940705D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1">
    <w:name w:val="D1A82530E2204D25B65060D5BB71282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1">
    <w:name w:val="DC60CC9E887445279D836BC1D350535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1">
    <w:name w:val="B415E9A3662447E489EB54DB09B40F02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1">
    <w:name w:val="5723D6138BEB48BE881E0E492E113C2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1">
    <w:name w:val="2F5F8A04595B46DF9600E3F1B2A8158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1">
    <w:name w:val="C34DBBB1F84B4B92AFBD8585405ED6C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1">
    <w:name w:val="BA3E997A2330422E922789298E75862E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1">
    <w:name w:val="6BDD5BE8E86142FCB9AD6BCCDB82C1D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1">
    <w:name w:val="E4901A0649284AA09976143425E7B29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1">
    <w:name w:val="2F2DD9E79CE641C9830C4A907E86D01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1">
    <w:name w:val="64C6072F97614FEDB0ECEAC239F8C92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1">
    <w:name w:val="622D2C91984C42BF8D85FA0D5835F90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1">
    <w:name w:val="15EF3347759D4DF2B75FFC5010B029C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1">
    <w:name w:val="F15A8EDFFB054BAFAB9A756193F9331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1">
    <w:name w:val="A613475C11764E3ABFAAF0A3A9A77F7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1">
    <w:name w:val="97D9223D93C446A98CDB04F640DD81E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1">
    <w:name w:val="A8A78F5D0D6848AFA4DAE942256A6BF9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">
    <w:name w:val="15A9DC427BBF4FC8A17574588AF499F3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1">
    <w:name w:val="E641F6612F2046D8BC0F60075DEFE89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1">
    <w:name w:val="F8310D1ED66846198DBD61DCA4392CE9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1">
    <w:name w:val="B63BA6EEF5B845F6B6B0B0E1D091875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1">
    <w:name w:val="120254BF455F435F981AA1B0A66BACA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1">
    <w:name w:val="B311F336704D411C93E1F15C8CD9314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1">
    <w:name w:val="10F58D0D6D914BF1922B479879A5E3A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1">
    <w:name w:val="AA058FB249C34C51A48DDB050F5952E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1">
    <w:name w:val="FF4261FDCE9C45F5AAE0149289C269E0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1">
    <w:name w:val="3D4C8A0C886B4B2A8D940C0A8EBF30A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1">
    <w:name w:val="92390606699440A980559E965CCE3E5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1">
    <w:name w:val="D3EF68F824624DD29E5D5AF8F1DFED70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1">
    <w:name w:val="F5448CD94FD54884B77F5F7FA9003FF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1">
    <w:name w:val="31337AB7B337484BB86EADBBF73B6807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1">
    <w:name w:val="48A2B80F892B43F89776697F37E0396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">
    <w:name w:val="555EC84EB4DA4BBA9048F52F32B5F867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1">
    <w:name w:val="8159BE70C6484821BCBEC86373B1A1F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1">
    <w:name w:val="A85E1387E9A240E291E334486A0AB1F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1">
    <w:name w:val="3AF85D6F422B4E47BE9D0900511F264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1">
    <w:name w:val="9981C53AB7424CAFA3744BF8F008EAC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1">
    <w:name w:val="15D1EBE6464141D48727877034D164E0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1">
    <w:name w:val="C731DD99FAAB41358F72433D13A7B59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1">
    <w:name w:val="C7133388D37C4BB9A89BAB35C9A5BE9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1">
    <w:name w:val="6258EDD6B1D24E51953543026273733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1">
    <w:name w:val="79BDEBA7EFAA492D9046B2586CFC7D1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1">
    <w:name w:val="4D5757171BDC41B89C5F3F61D043531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1">
    <w:name w:val="376657EAC1BA45709B591BEC5EB1C845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1">
    <w:name w:val="4A39AF0B42334C4C9D4AD28DEBE033F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1">
    <w:name w:val="50FFE069254442CB979634E30526FDC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1">
    <w:name w:val="C638E140E65F47E6850EAE000FDF8A48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1">
    <w:name w:val="10F4277259DF4C31AC1D8F6E89A6132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1">
    <w:name w:val="AFEFF055F462494FB07CA2C26B6F415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1">
    <w:name w:val="9D04C50CA4944128A0F384FE4573DB6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1">
    <w:name w:val="74DBBD1F40404E23B665683A1A805EC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1">
    <w:name w:val="7EA563026AC64FCFA0212470C817A38E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1">
    <w:name w:val="1A942D5E99CF4F2D84DD9F68599BB422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1">
    <w:name w:val="2D8A7F8164004FE58B132B94713EBB2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4">
    <w:name w:val="473B88EF07134AF0A4CCE25728DAE0BE4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5">
    <w:name w:val="C6C1036DD7944D4AB845682E82EC46A05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">
    <w:name w:val="05BF58696D9344278C059E5F5A6B3F3D"/>
    <w:rsid w:val="00876F5D"/>
  </w:style>
  <w:style w:type="paragraph" w:customStyle="1" w:styleId="BF7829C00F794B6CB4CA7072093C197E">
    <w:name w:val="BF7829C00F794B6CB4CA7072093C197E"/>
    <w:rsid w:val="00876F5D"/>
  </w:style>
  <w:style w:type="paragraph" w:customStyle="1" w:styleId="F46233317B1D4842814FF84B9D117AF1">
    <w:name w:val="F46233317B1D4842814FF84B9D117AF1"/>
    <w:rsid w:val="00876F5D"/>
  </w:style>
  <w:style w:type="paragraph" w:customStyle="1" w:styleId="27573DAC9DF6471BA47E51FEED9FE3081">
    <w:name w:val="27573DAC9DF6471BA47E51FEED9FE308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3">
    <w:name w:val="D02EBD700FB349E1B53B7BA31141D23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4">
    <w:name w:val="207F6685C00D43ED9217F73466183EEE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2">
    <w:name w:val="D592A75BFD53495481D8847F87F7CCA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2">
    <w:name w:val="B4D30AF2D6B04620A6EE3C72EAA74AB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2">
    <w:name w:val="9DB37617B7074B61BB03A0A4985373A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2">
    <w:name w:val="8327C6624D064207A8E2F16C49FBEB0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2">
    <w:name w:val="F652AB1F2F80409F8AF2D1CD43577F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2">
    <w:name w:val="5BA1B48945844603B5CB461F08067B35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2">
    <w:name w:val="DB29681E1DDB4A39BE05168D69679BF5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2">
    <w:name w:val="315C6716CF31457BBD7D9FD5C64E443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1">
    <w:name w:val="5B259ECD98634F969BE77DF4158E45F1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1">
    <w:name w:val="C974D90461DA4AF386F63E7198338032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2">
    <w:name w:val="561EE8B2DE1D43CDB8D48F3D940705D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2">
    <w:name w:val="D1A82530E2204D25B65060D5BB71282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2">
    <w:name w:val="DC60CC9E887445279D836BC1D350535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2">
    <w:name w:val="B415E9A3662447E489EB54DB09B40F0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2">
    <w:name w:val="5723D6138BEB48BE881E0E492E113C2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2">
    <w:name w:val="2F5F8A04595B46DF9600E3F1B2A8158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1">
    <w:name w:val="05BF58696D9344278C059E5F5A6B3F3D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2">
    <w:name w:val="C34DBBB1F84B4B92AFBD8585405ED6C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2">
    <w:name w:val="BA3E997A2330422E922789298E75862E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2">
    <w:name w:val="6BDD5BE8E86142FCB9AD6BCCDB82C1D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2">
    <w:name w:val="E4901A0649284AA09976143425E7B29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1">
    <w:name w:val="BF7829C00F794B6CB4CA7072093C197E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2">
    <w:name w:val="2F2DD9E79CE641C9830C4A907E86D01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2">
    <w:name w:val="64C6072F97614FEDB0ECEAC239F8C92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2">
    <w:name w:val="622D2C91984C42BF8D85FA0D5835F90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2">
    <w:name w:val="15EF3347759D4DF2B75FFC5010B029C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1">
    <w:name w:val="F46233317B1D4842814FF84B9D117AF1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2">
    <w:name w:val="F15A8EDFFB054BAFAB9A756193F9331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2">
    <w:name w:val="A613475C11764E3ABFAAF0A3A9A77F7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2">
    <w:name w:val="97D9223D93C446A98CDB04F640DD81E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2">
    <w:name w:val="A8A78F5D0D6848AFA4DAE942256A6BF9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1">
    <w:name w:val="15A9DC427BBF4FC8A17574588AF499F3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2">
    <w:name w:val="E641F6612F2046D8BC0F60075DEFE89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2">
    <w:name w:val="F8310D1ED66846198DBD61DCA4392CE9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2">
    <w:name w:val="B63BA6EEF5B845F6B6B0B0E1D091875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2">
    <w:name w:val="120254BF455F435F981AA1B0A66BACA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2">
    <w:name w:val="B311F336704D411C93E1F15C8CD9314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2">
    <w:name w:val="10F58D0D6D914BF1922B479879A5E3A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2">
    <w:name w:val="AA058FB249C34C51A48DDB050F5952E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2">
    <w:name w:val="FF4261FDCE9C45F5AAE0149289C269E0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2">
    <w:name w:val="3D4C8A0C886B4B2A8D940C0A8EBF30A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2">
    <w:name w:val="92390606699440A980559E965CCE3E5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2">
    <w:name w:val="D3EF68F824624DD29E5D5AF8F1DFED70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2">
    <w:name w:val="F5448CD94FD54884B77F5F7FA9003FF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2">
    <w:name w:val="31337AB7B337484BB86EADBBF73B6807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2">
    <w:name w:val="48A2B80F892B43F89776697F37E0396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1">
    <w:name w:val="555EC84EB4DA4BBA9048F52F32B5F867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2">
    <w:name w:val="8159BE70C6484821BCBEC86373B1A1F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2">
    <w:name w:val="A85E1387E9A240E291E334486A0AB1F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2">
    <w:name w:val="3AF85D6F422B4E47BE9D0900511F264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2">
    <w:name w:val="9981C53AB7424CAFA3744BF8F008EAC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2">
    <w:name w:val="15D1EBE6464141D48727877034D164E0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2">
    <w:name w:val="C731DD99FAAB41358F72433D13A7B59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2">
    <w:name w:val="C7133388D37C4BB9A89BAB35C9A5BE9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2">
    <w:name w:val="6258EDD6B1D24E51953543026273733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2">
    <w:name w:val="79BDEBA7EFAA492D9046B2586CFC7D1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2">
    <w:name w:val="4D5757171BDC41B89C5F3F61D043531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2">
    <w:name w:val="376657EAC1BA45709B591BEC5EB1C845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2">
    <w:name w:val="4A39AF0B42334C4C9D4AD28DEBE033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2">
    <w:name w:val="50FFE069254442CB979634E30526FDC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2">
    <w:name w:val="C638E140E65F47E6850EAE000FDF8A48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2">
    <w:name w:val="10F4277259DF4C31AC1D8F6E89A6132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2">
    <w:name w:val="AFEFF055F462494FB07CA2C26B6F415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2">
    <w:name w:val="9D04C50CA4944128A0F384FE4573DB6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2">
    <w:name w:val="74DBBD1F40404E23B665683A1A805EC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2">
    <w:name w:val="7EA563026AC64FCFA0212470C817A38E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2">
    <w:name w:val="1A942D5E99CF4F2D84DD9F68599BB42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2">
    <w:name w:val="2D8A7F8164004FE58B132B94713EBB2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5">
    <w:name w:val="473B88EF07134AF0A4CCE25728DAE0BE5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6">
    <w:name w:val="C6C1036DD7944D4AB845682E82EC46A06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2">
    <w:name w:val="27573DAC9DF6471BA47E51FEED9FE308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4">
    <w:name w:val="D02EBD700FB349E1B53B7BA31141D23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5">
    <w:name w:val="207F6685C00D43ED9217F73466183EEE5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3">
    <w:name w:val="D592A75BFD53495481D8847F87F7CCA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3">
    <w:name w:val="B4D30AF2D6B04620A6EE3C72EAA74AB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3">
    <w:name w:val="9DB37617B7074B61BB03A0A4985373A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3">
    <w:name w:val="8327C6624D064207A8E2F16C49FBEB0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3">
    <w:name w:val="F652AB1F2F80409F8AF2D1CD43577F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3">
    <w:name w:val="5BA1B48945844603B5CB461F08067B35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3">
    <w:name w:val="DB29681E1DDB4A39BE05168D69679BF5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3">
    <w:name w:val="315C6716CF31457BBD7D9FD5C64E443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2">
    <w:name w:val="5B259ECD98634F969BE77DF4158E45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2">
    <w:name w:val="C974D90461DA4AF386F63E719833803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3">
    <w:name w:val="561EE8B2DE1D43CDB8D48F3D940705D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3">
    <w:name w:val="D1A82530E2204D25B65060D5BB71282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3">
    <w:name w:val="DC60CC9E887445279D836BC1D350535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3">
    <w:name w:val="B415E9A3662447E489EB54DB09B40F0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3">
    <w:name w:val="5723D6138BEB48BE881E0E492E113C2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3">
    <w:name w:val="2F5F8A04595B46DF9600E3F1B2A8158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2">
    <w:name w:val="05BF58696D9344278C059E5F5A6B3F3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3">
    <w:name w:val="C34DBBB1F84B4B92AFBD8585405ED6C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3">
    <w:name w:val="BA3E997A2330422E922789298E75862E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3">
    <w:name w:val="6BDD5BE8E86142FCB9AD6BCCDB82C1D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3">
    <w:name w:val="E4901A0649284AA09976143425E7B29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2">
    <w:name w:val="BF7829C00F794B6CB4CA7072093C197E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3">
    <w:name w:val="2F2DD9E79CE641C9830C4A907E86D01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3">
    <w:name w:val="64C6072F97614FEDB0ECEAC239F8C92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3">
    <w:name w:val="622D2C91984C42BF8D85FA0D5835F90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3">
    <w:name w:val="15EF3347759D4DF2B75FFC5010B029C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2">
    <w:name w:val="F46233317B1D4842814FF84B9D117A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3">
    <w:name w:val="F15A8EDFFB054BAFAB9A756193F9331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3">
    <w:name w:val="A613475C11764E3ABFAAF0A3A9A77F7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3">
    <w:name w:val="97D9223D93C446A98CDB04F640DD81E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3">
    <w:name w:val="A8A78F5D0D6848AFA4DAE942256A6BF9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2">
    <w:name w:val="15A9DC427BBF4FC8A17574588AF499F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3">
    <w:name w:val="E641F6612F2046D8BC0F60075DEFE89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3">
    <w:name w:val="F8310D1ED66846198DBD61DCA4392CE9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3">
    <w:name w:val="B63BA6EEF5B845F6B6B0B0E1D091875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3">
    <w:name w:val="120254BF455F435F981AA1B0A66BACA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3">
    <w:name w:val="B311F336704D411C93E1F15C8CD9314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3">
    <w:name w:val="10F58D0D6D914BF1922B479879A5E3A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3">
    <w:name w:val="AA058FB249C34C51A48DDB050F5952E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3">
    <w:name w:val="FF4261FDCE9C45F5AAE0149289C269E0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3">
    <w:name w:val="3D4C8A0C886B4B2A8D940C0A8EBF30A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3">
    <w:name w:val="92390606699440A980559E965CCE3E5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3">
    <w:name w:val="D3EF68F824624DD29E5D5AF8F1DFED70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3">
    <w:name w:val="F5448CD94FD54884B77F5F7FA9003FF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3">
    <w:name w:val="31337AB7B337484BB86EADBBF73B6807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3">
    <w:name w:val="48A2B80F892B43F89776697F37E0396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2">
    <w:name w:val="555EC84EB4DA4BBA9048F52F32B5F867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3">
    <w:name w:val="8159BE70C6484821BCBEC86373B1A1F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3">
    <w:name w:val="A85E1387E9A240E291E334486A0AB1F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3">
    <w:name w:val="3AF85D6F422B4E47BE9D0900511F264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3">
    <w:name w:val="9981C53AB7424CAFA3744BF8F008EAC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3">
    <w:name w:val="15D1EBE6464141D48727877034D164E0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3">
    <w:name w:val="C731DD99FAAB41358F72433D13A7B59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3">
    <w:name w:val="C7133388D37C4BB9A89BAB35C9A5BE9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3">
    <w:name w:val="6258EDD6B1D24E51953543026273733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3">
    <w:name w:val="79BDEBA7EFAA492D9046B2586CFC7D1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3">
    <w:name w:val="4D5757171BDC41B89C5F3F61D043531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3">
    <w:name w:val="376657EAC1BA45709B591BEC5EB1C845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3">
    <w:name w:val="4A39AF0B42334C4C9D4AD28DEBE033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3">
    <w:name w:val="50FFE069254442CB979634E30526FDC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3">
    <w:name w:val="C638E140E65F47E6850EAE000FDF8A48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3">
    <w:name w:val="10F4277259DF4C31AC1D8F6E89A6132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3">
    <w:name w:val="AFEFF055F462494FB07CA2C26B6F415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3">
    <w:name w:val="9D04C50CA4944128A0F384FE4573DB6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3">
    <w:name w:val="74DBBD1F40404E23B665683A1A805EC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3">
    <w:name w:val="7EA563026AC64FCFA0212470C817A38E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3">
    <w:name w:val="1A942D5E99CF4F2D84DD9F68599BB42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3">
    <w:name w:val="2D8A7F8164004FE58B132B94713EBB2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6">
    <w:name w:val="473B88EF07134AF0A4CCE25728DAE0BE6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7">
    <w:name w:val="C6C1036DD7944D4AB845682E82EC46A07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3">
    <w:name w:val="27573DAC9DF6471BA47E51FEED9FE308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5">
    <w:name w:val="D02EBD700FB349E1B53B7BA31141D23F5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6">
    <w:name w:val="207F6685C00D43ED9217F73466183EEE6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4">
    <w:name w:val="D592A75BFD53495481D8847F87F7CCA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4">
    <w:name w:val="B4D30AF2D6B04620A6EE3C72EAA74AB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4">
    <w:name w:val="9DB37617B7074B61BB03A0A4985373A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4">
    <w:name w:val="8327C6624D064207A8E2F16C49FBEB02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4">
    <w:name w:val="F652AB1F2F80409F8AF2D1CD43577FF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4">
    <w:name w:val="5BA1B48945844603B5CB461F08067B35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4">
    <w:name w:val="DB29681E1DDB4A39BE05168D69679BF5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4">
    <w:name w:val="315C6716CF31457BBD7D9FD5C64E443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3">
    <w:name w:val="5B259ECD98634F969BE77DF4158E45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3">
    <w:name w:val="C974D90461DA4AF386F63E719833803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4">
    <w:name w:val="561EE8B2DE1D43CDB8D48F3D940705D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4">
    <w:name w:val="D1A82530E2204D25B65060D5BB71282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4">
    <w:name w:val="DC60CC9E887445279D836BC1D350535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4">
    <w:name w:val="B415E9A3662447E489EB54DB09B40F02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4">
    <w:name w:val="5723D6138BEB48BE881E0E492E113C2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4">
    <w:name w:val="2F5F8A04595B46DF9600E3F1B2A8158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3">
    <w:name w:val="05BF58696D9344278C059E5F5A6B3F3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4">
    <w:name w:val="C34DBBB1F84B4B92AFBD8585405ED6C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4">
    <w:name w:val="BA3E997A2330422E922789298E75862E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4">
    <w:name w:val="6BDD5BE8E86142FCB9AD6BCCDB82C1D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4">
    <w:name w:val="E4901A0649284AA09976143425E7B29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3">
    <w:name w:val="BF7829C00F794B6CB4CA7072093C197E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4">
    <w:name w:val="2F2DD9E79CE641C9830C4A907E86D01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4">
    <w:name w:val="64C6072F97614FEDB0ECEAC239F8C92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4">
    <w:name w:val="622D2C91984C42BF8D85FA0D5835F90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4">
    <w:name w:val="15EF3347759D4DF2B75FFC5010B029C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3">
    <w:name w:val="F46233317B1D4842814FF84B9D117A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4">
    <w:name w:val="F15A8EDFFB054BAFAB9A756193F9331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4">
    <w:name w:val="A613475C11764E3ABFAAF0A3A9A77F7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4">
    <w:name w:val="97D9223D93C446A98CDB04F640DD81E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4">
    <w:name w:val="A8A78F5D0D6848AFA4DAE942256A6BF9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3">
    <w:name w:val="15A9DC427BBF4FC8A17574588AF499F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4">
    <w:name w:val="E641F6612F2046D8BC0F60075DEFE89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4">
    <w:name w:val="F8310D1ED66846198DBD61DCA4392CE9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4">
    <w:name w:val="B63BA6EEF5B845F6B6B0B0E1D091875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4">
    <w:name w:val="120254BF455F435F981AA1B0A66BACA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4">
    <w:name w:val="B311F336704D411C93E1F15C8CD9314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4">
    <w:name w:val="10F58D0D6D914BF1922B479879A5E3A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4">
    <w:name w:val="AA058FB249C34C51A48DDB050F5952E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4">
    <w:name w:val="FF4261FDCE9C45F5AAE0149289C269E0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4">
    <w:name w:val="3D4C8A0C886B4B2A8D940C0A8EBF30A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4">
    <w:name w:val="92390606699440A980559E965CCE3E5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4">
    <w:name w:val="D3EF68F824624DD29E5D5AF8F1DFED70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4">
    <w:name w:val="F5448CD94FD54884B77F5F7FA9003FF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4">
    <w:name w:val="31337AB7B337484BB86EADBBF73B6807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4">
    <w:name w:val="48A2B80F892B43F89776697F37E0396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3">
    <w:name w:val="555EC84EB4DA4BBA9048F52F32B5F867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4">
    <w:name w:val="8159BE70C6484821BCBEC86373B1A1F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4">
    <w:name w:val="A85E1387E9A240E291E334486A0AB1F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4">
    <w:name w:val="3AF85D6F422B4E47BE9D0900511F264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4">
    <w:name w:val="9981C53AB7424CAFA3744BF8F008EAC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4">
    <w:name w:val="15D1EBE6464141D48727877034D164E0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4">
    <w:name w:val="C731DD99FAAB41358F72433D13A7B59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4">
    <w:name w:val="C7133388D37C4BB9A89BAB35C9A5BE9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4">
    <w:name w:val="6258EDD6B1D24E51953543026273733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4">
    <w:name w:val="79BDEBA7EFAA492D9046B2586CFC7D1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4">
    <w:name w:val="4D5757171BDC41B89C5F3F61D043531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4">
    <w:name w:val="376657EAC1BA45709B591BEC5EB1C845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4">
    <w:name w:val="4A39AF0B42334C4C9D4AD28DEBE033F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4">
    <w:name w:val="50FFE069254442CB979634E30526FDC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4">
    <w:name w:val="C638E140E65F47E6850EAE000FDF8A48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4">
    <w:name w:val="10F4277259DF4C31AC1D8F6E89A6132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4">
    <w:name w:val="AFEFF055F462494FB07CA2C26B6F415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4">
    <w:name w:val="9D04C50CA4944128A0F384FE4573DB6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4">
    <w:name w:val="74DBBD1F40404E23B665683A1A805EC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4">
    <w:name w:val="7EA563026AC64FCFA0212470C817A38E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4">
    <w:name w:val="1A942D5E99CF4F2D84DD9F68599BB422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4">
    <w:name w:val="2D8A7F8164004FE58B132B94713EBB2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7">
    <w:name w:val="473B88EF07134AF0A4CCE25728DAE0BE7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8">
    <w:name w:val="C6C1036DD7944D4AB845682E82EC46A08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39399DCC5044B44A850FAEA0CF8329E">
    <w:name w:val="E39399DCC5044B44A850FAEA0CF8329E"/>
    <w:rsid w:val="00492FDF"/>
  </w:style>
  <w:style w:type="paragraph" w:customStyle="1" w:styleId="85DB9E42818E4A5D98670A84EC57B34A">
    <w:name w:val="85DB9E42818E4A5D98670A84EC57B34A"/>
    <w:rsid w:val="00492FDF"/>
  </w:style>
  <w:style w:type="paragraph" w:customStyle="1" w:styleId="E12159D2470840548E502429924411C2">
    <w:name w:val="E12159D2470840548E502429924411C2"/>
    <w:rsid w:val="00492FDF"/>
  </w:style>
  <w:style w:type="paragraph" w:customStyle="1" w:styleId="984954162C514E1BA1ADD94531ED02EF">
    <w:name w:val="984954162C514E1BA1ADD94531ED02EF"/>
    <w:rsid w:val="00492FDF"/>
  </w:style>
  <w:style w:type="paragraph" w:customStyle="1" w:styleId="09A1B160FC944086B0B509AA4CEE9B6B">
    <w:name w:val="09A1B160FC944086B0B509AA4CEE9B6B"/>
    <w:rsid w:val="00492FDF"/>
  </w:style>
  <w:style w:type="paragraph" w:customStyle="1" w:styleId="4BC17BA4C3DF49DDBBCB4055F689F76D">
    <w:name w:val="4BC17BA4C3DF49DDBBCB4055F689F76D"/>
    <w:rsid w:val="00492FDF"/>
  </w:style>
  <w:style w:type="paragraph" w:customStyle="1" w:styleId="3027BD6F2A3E4F8D820E0FB2DB644F73">
    <w:name w:val="3027BD6F2A3E4F8D820E0FB2DB644F73"/>
    <w:rsid w:val="00492FDF"/>
  </w:style>
  <w:style w:type="paragraph" w:customStyle="1" w:styleId="532192C82F154372B3C3CD7D43F8B3F2">
    <w:name w:val="532192C82F154372B3C3CD7D43F8B3F2"/>
    <w:rsid w:val="00492FDF"/>
  </w:style>
  <w:style w:type="paragraph" w:customStyle="1" w:styleId="BBED1E24FF174434A9A3DABCBC3C2783">
    <w:name w:val="BBED1E24FF174434A9A3DABCBC3C2783"/>
    <w:rsid w:val="00492FDF"/>
  </w:style>
  <w:style w:type="paragraph" w:customStyle="1" w:styleId="1DB12EBD8FC44FB99333F90E8CF37C5D">
    <w:name w:val="1DB12EBD8FC44FB99333F90E8CF37C5D"/>
    <w:rsid w:val="00492FDF"/>
  </w:style>
  <w:style w:type="paragraph" w:customStyle="1" w:styleId="27573DAC9DF6471BA47E51FEED9FE3084">
    <w:name w:val="27573DAC9DF6471BA47E51FEED9FE308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6">
    <w:name w:val="D02EBD700FB349E1B53B7BA31141D23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7">
    <w:name w:val="207F6685C00D43ED9217F73466183EEE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5">
    <w:name w:val="D592A75BFD53495481D8847F87F7CCA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5">
    <w:name w:val="B4D30AF2D6B04620A6EE3C72EAA74AB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5">
    <w:name w:val="9DB37617B7074B61BB03A0A4985373A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5">
    <w:name w:val="8327C6624D064207A8E2F16C49FBEB0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5">
    <w:name w:val="F652AB1F2F80409F8AF2D1CD43577F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5">
    <w:name w:val="5BA1B48945844603B5CB461F08067B35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5">
    <w:name w:val="DB29681E1DDB4A39BE05168D69679BF5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5">
    <w:name w:val="315C6716CF31457BBD7D9FD5C64E443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4">
    <w:name w:val="5B259ECD98634F969BE77DF4158E45F1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4">
    <w:name w:val="C974D90461DA4AF386F63E7198338032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5">
    <w:name w:val="561EE8B2DE1D43CDB8D48F3D940705D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5">
    <w:name w:val="D1A82530E2204D25B65060D5BB71282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5">
    <w:name w:val="DC60CC9E887445279D836BC1D350535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5">
    <w:name w:val="B415E9A3662447E489EB54DB09B40F0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5">
    <w:name w:val="5723D6138BEB48BE881E0E492E113C2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5">
    <w:name w:val="2F5F8A04595B46DF9600E3F1B2A8158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4">
    <w:name w:val="05BF58696D9344278C059E5F5A6B3F3D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5">
    <w:name w:val="C34DBBB1F84B4B92AFBD8585405ED6C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5">
    <w:name w:val="BA3E997A2330422E922789298E75862E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5">
    <w:name w:val="6BDD5BE8E86142FCB9AD6BCCDB82C1D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5">
    <w:name w:val="E4901A0649284AA09976143425E7B29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4">
    <w:name w:val="BF7829C00F794B6CB4CA7072093C197E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5">
    <w:name w:val="2F2DD9E79CE641C9830C4A907E86D01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5">
    <w:name w:val="64C6072F97614FEDB0ECEAC239F8C92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5">
    <w:name w:val="622D2C91984C42BF8D85FA0D5835F90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5">
    <w:name w:val="15EF3347759D4DF2B75FFC5010B029C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4">
    <w:name w:val="F46233317B1D4842814FF84B9D117AF1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5">
    <w:name w:val="F15A8EDFFB054BAFAB9A756193F9331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5">
    <w:name w:val="A613475C11764E3ABFAAF0A3A9A77F7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5">
    <w:name w:val="97D9223D93C446A98CDB04F640DD81E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5">
    <w:name w:val="A8A78F5D0D6848AFA4DAE942256A6BF9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4">
    <w:name w:val="15A9DC427BBF4FC8A17574588AF499F3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5">
    <w:name w:val="E641F6612F2046D8BC0F60075DEFE89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5">
    <w:name w:val="F8310D1ED66846198DBD61DCA4392CE9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5">
    <w:name w:val="B63BA6EEF5B845F6B6B0B0E1D091875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5">
    <w:name w:val="120254BF455F435F981AA1B0A66BACA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5">
    <w:name w:val="B311F336704D411C93E1F15C8CD9314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5">
    <w:name w:val="10F58D0D6D914BF1922B479879A5E3A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5">
    <w:name w:val="AA058FB249C34C51A48DDB050F5952E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5">
    <w:name w:val="FF4261FDCE9C45F5AAE0149289C269E0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5">
    <w:name w:val="3D4C8A0C886B4B2A8D940C0A8EBF30A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5">
    <w:name w:val="92390606699440A980559E965CCE3E5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5">
    <w:name w:val="D3EF68F824624DD29E5D5AF8F1DFED70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5">
    <w:name w:val="F5448CD94FD54884B77F5F7FA9003FF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5">
    <w:name w:val="31337AB7B337484BB86EADBBF73B6807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5">
    <w:name w:val="48A2B80F892B43F89776697F37E0396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4">
    <w:name w:val="555EC84EB4DA4BBA9048F52F32B5F867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5">
    <w:name w:val="8159BE70C6484821BCBEC86373B1A1F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5">
    <w:name w:val="A85E1387E9A240E291E334486A0AB1F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5">
    <w:name w:val="3AF85D6F422B4E47BE9D0900511F264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5">
    <w:name w:val="9981C53AB7424CAFA3744BF8F008EAC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5">
    <w:name w:val="15D1EBE6464141D48727877034D164E0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5">
    <w:name w:val="C731DD99FAAB41358F72433D13A7B59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5">
    <w:name w:val="C7133388D37C4BB9A89BAB35C9A5BE9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5">
    <w:name w:val="6258EDD6B1D24E51953543026273733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5">
    <w:name w:val="79BDEBA7EFAA492D9046B2586CFC7D1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5">
    <w:name w:val="4D5757171BDC41B89C5F3F61D043531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5">
    <w:name w:val="376657EAC1BA45709B591BEC5EB1C845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5">
    <w:name w:val="4A39AF0B42334C4C9D4AD28DEBE033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5">
    <w:name w:val="50FFE069254442CB979634E30526FDC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5">
    <w:name w:val="C638E140E65F47E6850EAE000FDF8A48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5">
    <w:name w:val="10F4277259DF4C31AC1D8F6E89A6132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5">
    <w:name w:val="AFEFF055F462494FB07CA2C26B6F415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5">
    <w:name w:val="9D04C50CA4944128A0F384FE4573DB6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5DB9E42818E4A5D98670A84EC57B34A1">
    <w:name w:val="85DB9E42818E4A5D98670A84EC57B34A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12159D2470840548E502429924411C21">
    <w:name w:val="E12159D2470840548E502429924411C2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84954162C514E1BA1ADD94531ED02EF1">
    <w:name w:val="984954162C514E1BA1ADD94531ED02EF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9A1B160FC944086B0B509AA4CEE9B6B1">
    <w:name w:val="09A1B160FC944086B0B509AA4CEE9B6B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BC17BA4C3DF49DDBBCB4055F689F76D1">
    <w:name w:val="4BC17BA4C3DF49DDBBCB4055F689F76D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5F9D1676F3C4AB0879C3641754CA758">
    <w:name w:val="C5F9D1676F3C4AB0879C3641754CA75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599DE3987A143A4854DF3A9FB8E271D">
    <w:name w:val="6599DE3987A143A4854DF3A9FB8E271D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0A60C9980F64A56BBDC698EC9B6ACC2">
    <w:name w:val="00A60C9980F64A56BBDC698EC9B6ACC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97FCD07C0204B98A782B5123F3784A2">
    <w:name w:val="597FCD07C0204B98A782B5123F3784A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4E8F86B496487682045D887A7BDD7D">
    <w:name w:val="6B4E8F86B496487682045D887A7BDD7D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5">
    <w:name w:val="74DBBD1F40404E23B665683A1A805EC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5">
    <w:name w:val="7EA563026AC64FCFA0212470C817A38E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5">
    <w:name w:val="1A942D5E99CF4F2D84DD9F68599BB42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5">
    <w:name w:val="2D8A7F8164004FE58B132B94713EBB2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8">
    <w:name w:val="473B88EF07134AF0A4CCE25728DAE0BE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9">
    <w:name w:val="C6C1036DD7944D4AB845682E82EC46A09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5">
    <w:name w:val="27573DAC9DF6471BA47E51FEED9FE308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7">
    <w:name w:val="D02EBD700FB349E1B53B7BA31141D23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8">
    <w:name w:val="207F6685C00D43ED9217F73466183EEE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6">
    <w:name w:val="D592A75BFD53495481D8847F87F7CCA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6">
    <w:name w:val="B4D30AF2D6B04620A6EE3C72EAA74AB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6">
    <w:name w:val="9DB37617B7074B61BB03A0A4985373A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6">
    <w:name w:val="8327C6624D064207A8E2F16C49FBEB0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6">
    <w:name w:val="F652AB1F2F80409F8AF2D1CD43577F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6">
    <w:name w:val="5BA1B48945844603B5CB461F08067B35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6">
    <w:name w:val="DB29681E1DDB4A39BE05168D69679BF5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6">
    <w:name w:val="315C6716CF31457BBD7D9FD5C64E443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5">
    <w:name w:val="5B259ECD98634F969BE77DF4158E45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5">
    <w:name w:val="C974D90461DA4AF386F63E719833803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6">
    <w:name w:val="561EE8B2DE1D43CDB8D48F3D940705D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6">
    <w:name w:val="D1A82530E2204D25B65060D5BB71282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6">
    <w:name w:val="DC60CC9E887445279D836BC1D350535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6">
    <w:name w:val="B415E9A3662447E489EB54DB09B40F0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6">
    <w:name w:val="5723D6138BEB48BE881E0E492E113C2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6">
    <w:name w:val="2F5F8A04595B46DF9600E3F1B2A8158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5">
    <w:name w:val="05BF58696D9344278C059E5F5A6B3F3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6">
    <w:name w:val="C34DBBB1F84B4B92AFBD8585405ED6C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6">
    <w:name w:val="BA3E997A2330422E922789298E75862E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6">
    <w:name w:val="6BDD5BE8E86142FCB9AD6BCCDB82C1D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6">
    <w:name w:val="E4901A0649284AA09976143425E7B29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5">
    <w:name w:val="BF7829C00F794B6CB4CA7072093C197E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6">
    <w:name w:val="2F2DD9E79CE641C9830C4A907E86D01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6">
    <w:name w:val="64C6072F97614FEDB0ECEAC239F8C92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6">
    <w:name w:val="622D2C91984C42BF8D85FA0D5835F90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6">
    <w:name w:val="15EF3347759D4DF2B75FFC5010B029C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5">
    <w:name w:val="F46233317B1D4842814FF84B9D117A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6">
    <w:name w:val="F15A8EDFFB054BAFAB9A756193F9331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6">
    <w:name w:val="A613475C11764E3ABFAAF0A3A9A77F7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6">
    <w:name w:val="97D9223D93C446A98CDB04F640DD81E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6">
    <w:name w:val="A8A78F5D0D6848AFA4DAE942256A6BF9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5">
    <w:name w:val="15A9DC427BBF4FC8A17574588AF499F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6">
    <w:name w:val="E641F6612F2046D8BC0F60075DEFE89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6">
    <w:name w:val="F8310D1ED66846198DBD61DCA4392CE9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6">
    <w:name w:val="B63BA6EEF5B845F6B6B0B0E1D091875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6">
    <w:name w:val="120254BF455F435F981AA1B0A66BACA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6">
    <w:name w:val="B311F336704D411C93E1F15C8CD9314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6">
    <w:name w:val="10F58D0D6D914BF1922B479879A5E3A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6">
    <w:name w:val="AA058FB249C34C51A48DDB050F5952E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6">
    <w:name w:val="FF4261FDCE9C45F5AAE0149289C269E0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6">
    <w:name w:val="3D4C8A0C886B4B2A8D940C0A8EBF30A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6">
    <w:name w:val="92390606699440A980559E965CCE3E5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6">
    <w:name w:val="D3EF68F824624DD29E5D5AF8F1DFED70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6">
    <w:name w:val="F5448CD94FD54884B77F5F7FA9003FF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6">
    <w:name w:val="31337AB7B337484BB86EADBBF73B6807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6">
    <w:name w:val="48A2B80F892B43F89776697F37E0396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5">
    <w:name w:val="555EC84EB4DA4BBA9048F52F32B5F867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6">
    <w:name w:val="8159BE70C6484821BCBEC86373B1A1F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6">
    <w:name w:val="A85E1387E9A240E291E334486A0AB1F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6">
    <w:name w:val="3AF85D6F422B4E47BE9D0900511F264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6">
    <w:name w:val="9981C53AB7424CAFA3744BF8F008EAC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6">
    <w:name w:val="15D1EBE6464141D48727877034D164E0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6">
    <w:name w:val="C731DD99FAAB41358F72433D13A7B59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6">
    <w:name w:val="C7133388D37C4BB9A89BAB35C9A5BE9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6">
    <w:name w:val="6258EDD6B1D24E51953543026273733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6">
    <w:name w:val="79BDEBA7EFAA492D9046B2586CFC7D1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6">
    <w:name w:val="4D5757171BDC41B89C5F3F61D043531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6">
    <w:name w:val="376657EAC1BA45709B591BEC5EB1C845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6">
    <w:name w:val="4A39AF0B42334C4C9D4AD28DEBE033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6">
    <w:name w:val="50FFE069254442CB979634E30526FDC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6">
    <w:name w:val="C638E140E65F47E6850EAE000FDF8A48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6">
    <w:name w:val="10F4277259DF4C31AC1D8F6E89A6132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6">
    <w:name w:val="AFEFF055F462494FB07CA2C26B6F415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6">
    <w:name w:val="9D04C50CA4944128A0F384FE4573DB6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5DB9E42818E4A5D98670A84EC57B34A2">
    <w:name w:val="85DB9E42818E4A5D98670A84EC57B34A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12159D2470840548E502429924411C22">
    <w:name w:val="E12159D2470840548E502429924411C2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84954162C514E1BA1ADD94531ED02EF2">
    <w:name w:val="984954162C514E1BA1ADD94531ED02EF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9A1B160FC944086B0B509AA4CEE9B6B2">
    <w:name w:val="09A1B160FC944086B0B509AA4CEE9B6B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BC17BA4C3DF49DDBBCB4055F689F76D2">
    <w:name w:val="4BC17BA4C3DF49DDBBCB4055F689F76D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5F9D1676F3C4AB0879C3641754CA7581">
    <w:name w:val="C5F9D1676F3C4AB0879C3641754CA758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599DE3987A143A4854DF3A9FB8E271D1">
    <w:name w:val="6599DE3987A143A4854DF3A9FB8E271D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0A60C9980F64A56BBDC698EC9B6ACC21">
    <w:name w:val="00A60C9980F64A56BBDC698EC9B6ACC2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97FCD07C0204B98A782B5123F3784A21">
    <w:name w:val="597FCD07C0204B98A782B5123F3784A2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4E8F86B496487682045D887A7BDD7D1">
    <w:name w:val="6B4E8F86B496487682045D887A7BDD7D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6">
    <w:name w:val="74DBBD1F40404E23B665683A1A805EC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6">
    <w:name w:val="7EA563026AC64FCFA0212470C817A38E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6">
    <w:name w:val="1A942D5E99CF4F2D84DD9F68599BB42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6">
    <w:name w:val="2D8A7F8164004FE58B132B94713EBB2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9">
    <w:name w:val="473B88EF07134AF0A4CCE25728DAE0BE9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10">
    <w:name w:val="C6C1036DD7944D4AB845682E82EC46A010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6">
    <w:name w:val="27573DAC9DF6471BA47E51FEED9FE308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8">
    <w:name w:val="D02EBD700FB349E1B53B7BA31141D23F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9">
    <w:name w:val="207F6685C00D43ED9217F73466183EEE9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7">
    <w:name w:val="D592A75BFD53495481D8847F87F7CCA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7">
    <w:name w:val="B4D30AF2D6B04620A6EE3C72EAA74AB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7">
    <w:name w:val="9DB37617B7074B61BB03A0A4985373A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7">
    <w:name w:val="8327C6624D064207A8E2F16C49FBEB02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7">
    <w:name w:val="F652AB1F2F80409F8AF2D1CD43577FF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7">
    <w:name w:val="5BA1B48945844603B5CB461F08067B35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7">
    <w:name w:val="DB29681E1DDB4A39BE05168D69679BF5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7">
    <w:name w:val="315C6716CF31457BBD7D9FD5C64E443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6">
    <w:name w:val="5B259ECD98634F969BE77DF4158E45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6">
    <w:name w:val="C974D90461DA4AF386F63E719833803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7">
    <w:name w:val="561EE8B2DE1D43CDB8D48F3D940705D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7">
    <w:name w:val="D1A82530E2204D25B65060D5BB71282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7">
    <w:name w:val="DC60CC9E887445279D836BC1D350535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7">
    <w:name w:val="B415E9A3662447E489EB54DB09B40F02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7">
    <w:name w:val="5723D6138BEB48BE881E0E492E113C2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7">
    <w:name w:val="2F5F8A04595B46DF9600E3F1B2A8158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6">
    <w:name w:val="05BF58696D9344278C059E5F5A6B3F3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7">
    <w:name w:val="C34DBBB1F84B4B92AFBD8585405ED6C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7">
    <w:name w:val="BA3E997A2330422E922789298E75862E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7">
    <w:name w:val="6BDD5BE8E86142FCB9AD6BCCDB82C1D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7">
    <w:name w:val="E4901A0649284AA09976143425E7B29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6">
    <w:name w:val="BF7829C00F794B6CB4CA7072093C197E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7">
    <w:name w:val="2F2DD9E79CE641C9830C4A907E86D01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7">
    <w:name w:val="64C6072F97614FEDB0ECEAC239F8C92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7">
    <w:name w:val="622D2C91984C42BF8D85FA0D5835F90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7">
    <w:name w:val="15EF3347759D4DF2B75FFC5010B029C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6">
    <w:name w:val="F46233317B1D4842814FF84B9D117A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7">
    <w:name w:val="F15A8EDFFB054BAFAB9A756193F9331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7">
    <w:name w:val="A613475C11764E3ABFAAF0A3A9A77F7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7">
    <w:name w:val="97D9223D93C446A98CDB04F640DD81E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7">
    <w:name w:val="A8A78F5D0D6848AFA4DAE942256A6BF9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6">
    <w:name w:val="15A9DC427BBF4FC8A17574588AF499F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7">
    <w:name w:val="E641F6612F2046D8BC0F60075DEFE89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7">
    <w:name w:val="F8310D1ED66846198DBD61DCA4392CE9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7">
    <w:name w:val="B63BA6EEF5B845F6B6B0B0E1D091875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7">
    <w:name w:val="120254BF455F435F981AA1B0A66BACA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7">
    <w:name w:val="B311F336704D411C93E1F15C8CD9314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7">
    <w:name w:val="10F58D0D6D914BF1922B479879A5E3A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7">
    <w:name w:val="AA058FB249C34C51A48DDB050F5952E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7">
    <w:name w:val="FF4261FDCE9C45F5AAE0149289C269E0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7">
    <w:name w:val="3D4C8A0C886B4B2A8D940C0A8EBF30A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7">
    <w:name w:val="92390606699440A980559E965CCE3E5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7">
    <w:name w:val="D3EF68F824624DD29E5D5AF8F1DFED70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7">
    <w:name w:val="F5448CD94FD54884B77F5F7FA9003FF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7">
    <w:name w:val="31337AB7B337484BB86EADBBF73B6807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7">
    <w:name w:val="48A2B80F892B43F89776697F37E0396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6">
    <w:name w:val="555EC84EB4DA4BBA9048F52F32B5F867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7">
    <w:name w:val="8159BE70C6484821BCBEC86373B1A1F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7">
    <w:name w:val="A85E1387E9A240E291E334486A0AB1F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7">
    <w:name w:val="3AF85D6F422B4E47BE9D0900511F264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7">
    <w:name w:val="9981C53AB7424CAFA3744BF8F008EAC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7">
    <w:name w:val="15D1EBE6464141D48727877034D164E0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7">
    <w:name w:val="C731DD99FAAB41358F72433D13A7B59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7">
    <w:name w:val="C7133388D37C4BB9A89BAB35C9A5BE9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7">
    <w:name w:val="6258EDD6B1D24E51953543026273733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7">
    <w:name w:val="79BDEBA7EFAA492D9046B2586CFC7D1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7">
    <w:name w:val="4D5757171BDC41B89C5F3F61D043531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7">
    <w:name w:val="376657EAC1BA45709B591BEC5EB1C845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7">
    <w:name w:val="4A39AF0B42334C4C9D4AD28DEBE033F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7">
    <w:name w:val="50FFE069254442CB979634E30526FDC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7">
    <w:name w:val="C638E140E65F47E6850EAE000FDF8A48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7">
    <w:name w:val="10F4277259DF4C31AC1D8F6E89A6132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7">
    <w:name w:val="AFEFF055F462494FB07CA2C26B6F415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7">
    <w:name w:val="9D04C50CA4944128A0F384FE4573DB6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5DB9E42818E4A5D98670A84EC57B34A3">
    <w:name w:val="85DB9E42818E4A5D98670A84EC57B34A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12159D2470840548E502429924411C23">
    <w:name w:val="E12159D2470840548E502429924411C2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84954162C514E1BA1ADD94531ED02EF3">
    <w:name w:val="984954162C514E1BA1ADD94531ED02EF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9A1B160FC944086B0B509AA4CEE9B6B3">
    <w:name w:val="09A1B160FC944086B0B509AA4CEE9B6B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BC17BA4C3DF49DDBBCB4055F689F76D3">
    <w:name w:val="4BC17BA4C3DF49DDBBCB4055F689F76D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5F9D1676F3C4AB0879C3641754CA7582">
    <w:name w:val="C5F9D1676F3C4AB0879C3641754CA758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599DE3987A143A4854DF3A9FB8E271D2">
    <w:name w:val="6599DE3987A143A4854DF3A9FB8E271D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0A60C9980F64A56BBDC698EC9B6ACC22">
    <w:name w:val="00A60C9980F64A56BBDC698EC9B6ACC2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97FCD07C0204B98A782B5123F3784A22">
    <w:name w:val="597FCD07C0204B98A782B5123F3784A2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4E8F86B496487682045D887A7BDD7D2">
    <w:name w:val="6B4E8F86B496487682045D887A7BDD7D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7">
    <w:name w:val="74DBBD1F40404E23B665683A1A805EC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7">
    <w:name w:val="7EA563026AC64FCFA0212470C817A38E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7">
    <w:name w:val="1A942D5E99CF4F2D84DD9F68599BB422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7">
    <w:name w:val="2D8A7F8164004FE58B132B94713EBB2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10">
    <w:name w:val="473B88EF07134AF0A4CCE25728DAE0BE10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11">
    <w:name w:val="C6C1036DD7944D4AB845682E82EC46A011"/>
    <w:rsid w:val="00492FDF"/>
    <w:pPr>
      <w:spacing w:before="200"/>
    </w:pPr>
    <w:rPr>
      <w:sz w:val="20"/>
      <w:szCs w:val="20"/>
      <w:lang w:val="en-US" w:eastAsia="en-US" w:bidi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92FDF"/>
    <w:rPr>
      <w:color w:val="808080"/>
    </w:rPr>
  </w:style>
  <w:style w:type="paragraph" w:customStyle="1" w:styleId="5E9C041C991640348DF3E9BBFE8DCB10">
    <w:name w:val="5E9C041C991640348DF3E9BBFE8DCB10"/>
  </w:style>
  <w:style w:type="paragraph" w:customStyle="1" w:styleId="2E9C32A8272944A2A98867323C1DA9DF">
    <w:name w:val="2E9C32A8272944A2A98867323C1DA9DF"/>
  </w:style>
  <w:style w:type="paragraph" w:customStyle="1" w:styleId="25DBA94C90DE434F99438026FDCDC5CB">
    <w:name w:val="25DBA94C90DE434F99438026FDCDC5CB"/>
  </w:style>
  <w:style w:type="paragraph" w:customStyle="1" w:styleId="CBF6892BA16D498DACBDF86CD6A1C5E9">
    <w:name w:val="CBF6892BA16D498DACBDF86CD6A1C5E9"/>
  </w:style>
  <w:style w:type="paragraph" w:customStyle="1" w:styleId="50CD28CD53DA42BC8A302BDF689FCAE2">
    <w:name w:val="50CD28CD53DA42BC8A302BDF689FCAE2"/>
  </w:style>
  <w:style w:type="paragraph" w:customStyle="1" w:styleId="4D044A22F2694448A19E11A26E74740F">
    <w:name w:val="4D044A22F2694448A19E11A26E74740F"/>
  </w:style>
  <w:style w:type="paragraph" w:customStyle="1" w:styleId="C6C1036DD7944D4AB845682E82EC46A0">
    <w:name w:val="C6C1036DD7944D4AB845682E82EC46A0"/>
    <w:rsid w:val="00000693"/>
  </w:style>
  <w:style w:type="paragraph" w:customStyle="1" w:styleId="280F690DE46848D49068229DD5965139">
    <w:name w:val="280F690DE46848D49068229DD5965139"/>
    <w:rsid w:val="00000693"/>
  </w:style>
  <w:style w:type="paragraph" w:customStyle="1" w:styleId="FF36DBD099AC440D9367C65EC923B917">
    <w:name w:val="FF36DBD099AC440D9367C65EC923B917"/>
    <w:rsid w:val="00000693"/>
  </w:style>
  <w:style w:type="paragraph" w:customStyle="1" w:styleId="91BBCEEB7ABE401E92DE6DAAD2E95339">
    <w:name w:val="91BBCEEB7ABE401E92DE6DAAD2E95339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7630C614AC99464E9174C7D1F3C947D8">
    <w:name w:val="7630C614AC99464E9174C7D1F3C947D8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70E0C0A67FE848BD80F5EEEC4F8C8707">
    <w:name w:val="70E0C0A67FE848BD80F5EEEC4F8C8707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A8B66448989F46D5A610CB532C465DBB">
    <w:name w:val="A8B66448989F46D5A610CB532C465DBB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C3D778DE94C547BFB32919D796466B07">
    <w:name w:val="C3D778DE94C547BFB32919D796466B07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D5746E41595D4FD9BCF74AD909F5C6C3">
    <w:name w:val="D5746E41595D4FD9BCF74AD909F5C6C3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">
    <w:name w:val="473B88EF07134AF0A4CCE25728DAE0BE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1">
    <w:name w:val="C6C1036DD7944D4AB845682E82EC46A01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280F690DE46848D49068229DD59651391">
    <w:name w:val="280F690DE46848D49068229DD59651391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FF36DBD099AC440D9367C65EC923B9171">
    <w:name w:val="FF36DBD099AC440D9367C65EC923B9171"/>
    <w:rsid w:val="003A6335"/>
    <w:pPr>
      <w:spacing w:before="200"/>
    </w:pPr>
    <w:rPr>
      <w:sz w:val="20"/>
      <w:szCs w:val="20"/>
      <w:lang w:val="en-US" w:eastAsia="en-US" w:bidi="en-US"/>
    </w:rPr>
  </w:style>
  <w:style w:type="paragraph" w:customStyle="1" w:styleId="08AEBF70078D4648AFEC2565BA706437">
    <w:name w:val="08AEBF70078D4648AFEC2565BA706437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">
    <w:name w:val="207F6685C00D43ED9217F73466183EEE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EC474F1717BA45FDBA9F5A3A10DF7E1D">
    <w:name w:val="EC474F1717BA45FDBA9F5A3A10DF7E1D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AC30118B62BD478CA3B501581274A000">
    <w:name w:val="AC30118B62BD478CA3B501581274A000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4FC6488532D640969C13A5A570A9DC75">
    <w:name w:val="4FC6488532D640969C13A5A570A9DC75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25005FA375BC4B619B4E0D81FC50CA3F">
    <w:name w:val="25005FA375BC4B619B4E0D81FC50CA3F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8D0010C1C8E34F5F9A1F96CD49B06B90">
    <w:name w:val="8D0010C1C8E34F5F9A1F96CD49B06B90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6399154289B9494CB35ED3F8DCDDF874">
    <w:name w:val="6399154289B9494CB35ED3F8DCDDF874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484B149A33DD4A6981FA296202A3ABAD">
    <w:name w:val="484B149A33DD4A6981FA296202A3ABAD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91BBCEEB7ABE401E92DE6DAAD2E953391">
    <w:name w:val="91BBCEEB7ABE401E92DE6DAAD2E95339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7630C614AC99464E9174C7D1F3C947D81">
    <w:name w:val="7630C614AC99464E9174C7D1F3C947D8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70E0C0A67FE848BD80F5EEEC4F8C87071">
    <w:name w:val="70E0C0A67FE848BD80F5EEEC4F8C8707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A8B66448989F46D5A610CB532C465DBB1">
    <w:name w:val="A8B66448989F46D5A610CB532C465DBB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C3D778DE94C547BFB32919D796466B071">
    <w:name w:val="C3D778DE94C547BFB32919D796466B07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D5746E41595D4FD9BCF74AD909F5C6C31">
    <w:name w:val="D5746E41595D4FD9BCF74AD909F5C6C3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1">
    <w:name w:val="473B88EF07134AF0A4CCE25728DAE0BE1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2">
    <w:name w:val="C6C1036DD7944D4AB845682E82EC46A02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280F690DE46848D49068229DD59651392">
    <w:name w:val="280F690DE46848D49068229DD59651392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FF36DBD099AC440D9367C65EC923B9172">
    <w:name w:val="FF36DBD099AC440D9367C65EC923B9172"/>
    <w:rsid w:val="00305517"/>
    <w:pPr>
      <w:spacing w:before="200"/>
    </w:pPr>
    <w:rPr>
      <w:sz w:val="20"/>
      <w:szCs w:val="20"/>
      <w:lang w:val="en-US" w:eastAsia="en-US" w:bidi="en-US"/>
    </w:rPr>
  </w:style>
  <w:style w:type="paragraph" w:customStyle="1" w:styleId="CC00C1DB890940E09C3CD4DEE7505AA5">
    <w:name w:val="CC00C1DB890940E09C3CD4DEE7505AA5"/>
    <w:rsid w:val="00305517"/>
  </w:style>
  <w:style w:type="paragraph" w:customStyle="1" w:styleId="183EF3D4D945491AAB6615FB734E4506">
    <w:name w:val="183EF3D4D945491AAB6615FB734E4506"/>
    <w:rsid w:val="00305517"/>
  </w:style>
  <w:style w:type="paragraph" w:customStyle="1" w:styleId="21521C3819C14383AF6129B906249F3D">
    <w:name w:val="21521C3819C14383AF6129B906249F3D"/>
    <w:rsid w:val="00305517"/>
  </w:style>
  <w:style w:type="paragraph" w:customStyle="1" w:styleId="3D604CB4170E4D64B16E6A2066D42348">
    <w:name w:val="3D604CB4170E4D64B16E6A2066D42348"/>
    <w:rsid w:val="00305517"/>
  </w:style>
  <w:style w:type="paragraph" w:customStyle="1" w:styleId="595DC0F048D9488B8CF8A23DC664127E">
    <w:name w:val="595DC0F048D9488B8CF8A23DC664127E"/>
    <w:rsid w:val="00305517"/>
  </w:style>
  <w:style w:type="paragraph" w:customStyle="1" w:styleId="0130BDBCDC0945F5A290D641E3E5D97D">
    <w:name w:val="0130BDBCDC0945F5A290D641E3E5D97D"/>
    <w:rsid w:val="00305517"/>
  </w:style>
  <w:style w:type="paragraph" w:customStyle="1" w:styleId="F7F55969C61D40078B23CBDE67DE09C9">
    <w:name w:val="F7F55969C61D40078B23CBDE67DE09C9"/>
    <w:rsid w:val="00305517"/>
  </w:style>
  <w:style w:type="paragraph" w:customStyle="1" w:styleId="59C9E1A240AC44E2AFB53A5C744B079B">
    <w:name w:val="59C9E1A240AC44E2AFB53A5C744B079B"/>
    <w:rsid w:val="00305517"/>
  </w:style>
  <w:style w:type="paragraph" w:customStyle="1" w:styleId="91357E5CA63D485380ECE11B524E55A7">
    <w:name w:val="91357E5CA63D485380ECE11B524E55A7"/>
    <w:rsid w:val="00305517"/>
  </w:style>
  <w:style w:type="paragraph" w:customStyle="1" w:styleId="EFAB28D3A91747639D35AF9CD523F08C">
    <w:name w:val="EFAB28D3A91747639D35AF9CD523F08C"/>
    <w:rsid w:val="00305517"/>
  </w:style>
  <w:style w:type="paragraph" w:customStyle="1" w:styleId="79B760A8E3E840DA963AAFF591186A0A">
    <w:name w:val="79B760A8E3E840DA963AAFF591186A0A"/>
    <w:rsid w:val="00305517"/>
  </w:style>
  <w:style w:type="paragraph" w:customStyle="1" w:styleId="44D116287B0E4711AAD2F72C0F511AFE">
    <w:name w:val="44D116287B0E4711AAD2F72C0F511AFE"/>
    <w:rsid w:val="00305517"/>
  </w:style>
  <w:style w:type="paragraph" w:customStyle="1" w:styleId="20C8D14C657649939E0D7F83BD770F42">
    <w:name w:val="20C8D14C657649939E0D7F83BD770F42"/>
    <w:rsid w:val="00305517"/>
  </w:style>
  <w:style w:type="paragraph" w:customStyle="1" w:styleId="B9037765AC70415F9E5A02FC349085B1">
    <w:name w:val="B9037765AC70415F9E5A02FC349085B1"/>
    <w:rsid w:val="00305517"/>
  </w:style>
  <w:style w:type="paragraph" w:customStyle="1" w:styleId="BE99FBF9AC8B4AD4905948F2A2EEE4F2">
    <w:name w:val="BE99FBF9AC8B4AD4905948F2A2EEE4F2"/>
    <w:rsid w:val="00305517"/>
  </w:style>
  <w:style w:type="paragraph" w:customStyle="1" w:styleId="C77A5215A376487BA1B649D9B1755E31">
    <w:name w:val="C77A5215A376487BA1B649D9B1755E31"/>
    <w:rsid w:val="00305517"/>
  </w:style>
  <w:style w:type="paragraph" w:customStyle="1" w:styleId="EFB221AFCF884F94B40EFEC03B794596">
    <w:name w:val="EFB221AFCF884F94B40EFEC03B794596"/>
    <w:rsid w:val="00305517"/>
  </w:style>
  <w:style w:type="paragraph" w:customStyle="1" w:styleId="E783439245094872922C3897C7250775">
    <w:name w:val="E783439245094872922C3897C7250775"/>
    <w:rsid w:val="00305517"/>
  </w:style>
  <w:style w:type="paragraph" w:customStyle="1" w:styleId="A4E0740DD84F4378A05BA0D77BFF39A8">
    <w:name w:val="A4E0740DD84F4378A05BA0D77BFF39A8"/>
    <w:rsid w:val="00305517"/>
  </w:style>
  <w:style w:type="paragraph" w:customStyle="1" w:styleId="DDF2B724356947FE9775A86000743E05">
    <w:name w:val="DDF2B724356947FE9775A86000743E05"/>
    <w:rsid w:val="00305517"/>
  </w:style>
  <w:style w:type="paragraph" w:customStyle="1" w:styleId="B342A1C7136E4C3F815E4AAFAF5DB403">
    <w:name w:val="B342A1C7136E4C3F815E4AAFAF5DB403"/>
    <w:rsid w:val="00305517"/>
  </w:style>
  <w:style w:type="paragraph" w:customStyle="1" w:styleId="884A013744A44203A47F9AEDD9C6B469">
    <w:name w:val="884A013744A44203A47F9AEDD9C6B469"/>
    <w:rsid w:val="00305517"/>
  </w:style>
  <w:style w:type="paragraph" w:customStyle="1" w:styleId="01647E3571504995B00449AEAEA0F721">
    <w:name w:val="01647E3571504995B00449AEAEA0F721"/>
    <w:rsid w:val="00305517"/>
  </w:style>
  <w:style w:type="paragraph" w:customStyle="1" w:styleId="85991F45EDC841BABCA5D447C0C67A10">
    <w:name w:val="85991F45EDC841BABCA5D447C0C67A10"/>
    <w:rsid w:val="00305517"/>
  </w:style>
  <w:style w:type="paragraph" w:customStyle="1" w:styleId="95AB6EC7CF5C4CB98F0B54899A1D54C8">
    <w:name w:val="95AB6EC7CF5C4CB98F0B54899A1D54C8"/>
    <w:rsid w:val="00305517"/>
  </w:style>
  <w:style w:type="paragraph" w:customStyle="1" w:styleId="34E32FD586054A94B2402E7E15450F8B">
    <w:name w:val="34E32FD586054A94B2402E7E15450F8B"/>
    <w:rsid w:val="00305517"/>
  </w:style>
  <w:style w:type="paragraph" w:customStyle="1" w:styleId="50E86885F5DD4EEF909901D7D29EEE3A">
    <w:name w:val="50E86885F5DD4EEF909901D7D29EEE3A"/>
    <w:rsid w:val="00305517"/>
  </w:style>
  <w:style w:type="paragraph" w:customStyle="1" w:styleId="D02EBD700FB349E1B53B7BA31141D23F">
    <w:name w:val="D02EBD700FB349E1B53B7BA31141D23F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1">
    <w:name w:val="207F6685C00D43ED9217F73466183EEE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C474F1717BA45FDBA9F5A3A10DF7E1D1">
    <w:name w:val="EC474F1717BA45FDBA9F5A3A10DF7E1D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AC30118B62BD478CA3B501581274A0001">
    <w:name w:val="AC30118B62BD478CA3B501581274A000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FC6488532D640969C13A5A570A9DC751">
    <w:name w:val="4FC6488532D640969C13A5A570A9DC75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25005FA375BC4B619B4E0D81FC50CA3F1">
    <w:name w:val="25005FA375BC4B619B4E0D81FC50CA3F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D0010C1C8E34F5F9A1F96CD49B06B901">
    <w:name w:val="8D0010C1C8E34F5F9A1F96CD49B06B90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6399154289B9494CB35ED3F8DCDDF8741">
    <w:name w:val="6399154289B9494CB35ED3F8DCDDF874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4B149A33DD4A6981FA296202A3ABAD1">
    <w:name w:val="484B149A33DD4A6981FA296202A3ABAD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569F8D3AEA548769AF64AA7A90896A4">
    <w:name w:val="4569F8D3AEA548769AF64AA7A90896A4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19FE46CAA064B6F933EB89141244C40">
    <w:name w:val="D19FE46CAA064B6F933EB89141244C40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0A1D918AE384D53972CEBCC1961FE54">
    <w:name w:val="40A1D918AE384D53972CEBCC1961FE54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CCF631C189547889AA4A998FCB6CECF">
    <w:name w:val="ECCF631C189547889AA4A998FCB6CECF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9061640DCCB48B5AB0DF7A464C7BCFE">
    <w:name w:val="D9061640DCCB48B5AB0DF7A464C7BCF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B318730A76944F7B15ADDDAEA8B417E">
    <w:name w:val="4B318730A76944F7B15ADDDAEA8B417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6470AB2E164B4DB300E53CF3FAEB72">
    <w:name w:val="C36470AB2E164B4DB300E53CF3FAEB72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1E2A9E5BFACE43F3A40B7B14DD336396">
    <w:name w:val="1E2A9E5BFACE43F3A40B7B14DD336396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C649E4CA1524B569D53BA24F1FD7CCE">
    <w:name w:val="DC649E4CA1524B569D53BA24F1FD7CC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1C24CDD1B81452A8862A53C52E3276E">
    <w:name w:val="41C24CDD1B81452A8862A53C52E3276E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595DC0F048D9488B8CF8A23DC664127E1">
    <w:name w:val="595DC0F048D9488B8CF8A23DC664127E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91C40C84781B493EA881F4D67FE86AA1">
    <w:name w:val="91C40C84781B493EA881F4D67FE86AA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DB1A67B0CDE4BB084E0052587B21140">
    <w:name w:val="8DB1A67B0CDE4BB084E0052587B21140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183EF3D4D945491AAB6615FB734E45061">
    <w:name w:val="183EF3D4D945491AAB6615FB734E4506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21521C3819C14383AF6129B906249F3D1">
    <w:name w:val="21521C3819C14383AF6129B906249F3D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3D604CB4170E4D64B16E6A2066D423481">
    <w:name w:val="3D604CB4170E4D64B16E6A2066D42348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B9037765AC70415F9E5A02FC349085B11">
    <w:name w:val="B9037765AC70415F9E5A02FC349085B1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BE99FBF9AC8B4AD4905948F2A2EEE4F21">
    <w:name w:val="BE99FBF9AC8B4AD4905948F2A2EEE4F2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783439245094872922C3897C72507751">
    <w:name w:val="E783439245094872922C3897C7250775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A4E0740DD84F4378A05BA0D77BFF39A81">
    <w:name w:val="A4E0740DD84F4378A05BA0D77BFF39A8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DDF2B724356947FE9775A86000743E051">
    <w:name w:val="DDF2B724356947FE9775A86000743E05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42A1C7136E4C3F815E4AAFAF5DB4031">
    <w:name w:val="B342A1C7136E4C3F815E4AAFAF5DB403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84A013744A44203A47F9AEDD9C6B4691">
    <w:name w:val="884A013744A44203A47F9AEDD9C6B469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01647E3571504995B00449AEAEA0F7211">
    <w:name w:val="01647E3571504995B00449AEAEA0F721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85991F45EDC841BABCA5D447C0C67A101">
    <w:name w:val="85991F45EDC841BABCA5D447C0C67A10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95AB6EC7CF5C4CB98F0B54899A1D54C81">
    <w:name w:val="95AB6EC7CF5C4CB98F0B54899A1D54C8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34E32FD586054A94B2402E7E15450F8B1">
    <w:name w:val="34E32FD586054A94B2402E7E15450F8B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E86885F5DD4EEF909901D7D29EEE3A1">
    <w:name w:val="50E86885F5DD4EEF909901D7D29EEE3A1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2">
    <w:name w:val="473B88EF07134AF0A4CCE25728DAE0BE2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3">
    <w:name w:val="C6C1036DD7944D4AB845682E82EC46A03"/>
    <w:rsid w:val="00D85719"/>
    <w:pPr>
      <w:spacing w:before="200"/>
    </w:pPr>
    <w:rPr>
      <w:sz w:val="20"/>
      <w:szCs w:val="20"/>
      <w:lang w:val="en-US" w:eastAsia="en-US" w:bidi="en-US"/>
    </w:rPr>
  </w:style>
  <w:style w:type="paragraph" w:customStyle="1" w:styleId="E3646F51660B41E0BBF752F3F0F604F4">
    <w:name w:val="E3646F51660B41E0BBF752F3F0F604F4"/>
    <w:rsid w:val="00D85719"/>
  </w:style>
  <w:style w:type="paragraph" w:customStyle="1" w:styleId="30665F7F78B0484DB55FA73CC44990FB">
    <w:name w:val="30665F7F78B0484DB55FA73CC44990FB"/>
    <w:rsid w:val="00D85719"/>
  </w:style>
  <w:style w:type="paragraph" w:customStyle="1" w:styleId="A3D2304C3A1B4D10AB0366CC39826702">
    <w:name w:val="A3D2304C3A1B4D10AB0366CC39826702"/>
    <w:rsid w:val="00D85719"/>
  </w:style>
  <w:style w:type="paragraph" w:customStyle="1" w:styleId="96AF875434F34637B8EE1C701389C81F">
    <w:name w:val="96AF875434F34637B8EE1C701389C81F"/>
    <w:rsid w:val="00D85719"/>
  </w:style>
  <w:style w:type="paragraph" w:customStyle="1" w:styleId="EBC25E7E45724CBDB5DE217376481FC9">
    <w:name w:val="EBC25E7E45724CBDB5DE217376481FC9"/>
    <w:rsid w:val="00D85719"/>
  </w:style>
  <w:style w:type="paragraph" w:customStyle="1" w:styleId="A698D642E25B452D8C774AD44BB5F7DC">
    <w:name w:val="A698D642E25B452D8C774AD44BB5F7DC"/>
    <w:rsid w:val="00D85719"/>
  </w:style>
  <w:style w:type="paragraph" w:customStyle="1" w:styleId="DC97432EE6FB48138BE8C94E9A39F029">
    <w:name w:val="DC97432EE6FB48138BE8C94E9A39F029"/>
    <w:rsid w:val="00D85719"/>
  </w:style>
  <w:style w:type="paragraph" w:customStyle="1" w:styleId="F2A3AAA2B86440BE9D3B415A2797C810">
    <w:name w:val="F2A3AAA2B86440BE9D3B415A2797C810"/>
    <w:rsid w:val="00D85719"/>
  </w:style>
  <w:style w:type="paragraph" w:customStyle="1" w:styleId="CAD6BA73838D4786A878A2071CDBED54">
    <w:name w:val="CAD6BA73838D4786A878A2071CDBED54"/>
    <w:rsid w:val="00D85719"/>
  </w:style>
  <w:style w:type="paragraph" w:customStyle="1" w:styleId="BA9B116D10E94008A1E506064606D41F">
    <w:name w:val="BA9B116D10E94008A1E506064606D41F"/>
    <w:rsid w:val="00D85719"/>
  </w:style>
  <w:style w:type="paragraph" w:customStyle="1" w:styleId="A89B5DE7AC7A4DC6938F4FBEBFB38C4B">
    <w:name w:val="A89B5DE7AC7A4DC6938F4FBEBFB38C4B"/>
    <w:rsid w:val="00D85719"/>
  </w:style>
  <w:style w:type="paragraph" w:customStyle="1" w:styleId="B4D9675BD1664D17857D0E8C6A979B98">
    <w:name w:val="B4D9675BD1664D17857D0E8C6A979B98"/>
    <w:rsid w:val="00D85719"/>
  </w:style>
  <w:style w:type="paragraph" w:customStyle="1" w:styleId="D26177D9C3184D8F8F395B3851EE5236">
    <w:name w:val="D26177D9C3184D8F8F395B3851EE5236"/>
    <w:rsid w:val="00D85719"/>
  </w:style>
  <w:style w:type="paragraph" w:customStyle="1" w:styleId="9BACFA42A1FE45C992BAAEFB5A491B61">
    <w:name w:val="9BACFA42A1FE45C992BAAEFB5A491B61"/>
    <w:rsid w:val="00D85719"/>
  </w:style>
  <w:style w:type="paragraph" w:customStyle="1" w:styleId="0F8B59C7614C4AAEA6147D49E6F5A864">
    <w:name w:val="0F8B59C7614C4AAEA6147D49E6F5A864"/>
    <w:rsid w:val="00D85719"/>
  </w:style>
  <w:style w:type="paragraph" w:customStyle="1" w:styleId="6AACD2C544FD4AB4AF015A7068F6545C">
    <w:name w:val="6AACD2C544FD4AB4AF015A7068F6545C"/>
    <w:rsid w:val="00D85719"/>
  </w:style>
  <w:style w:type="paragraph" w:customStyle="1" w:styleId="0FF2489C1FB74450BBA8DAEFDFA116C4">
    <w:name w:val="0FF2489C1FB74450BBA8DAEFDFA116C4"/>
    <w:rsid w:val="00D85719"/>
  </w:style>
  <w:style w:type="paragraph" w:customStyle="1" w:styleId="7E50D6F6E9054508B7AFA5A93A2A1588">
    <w:name w:val="7E50D6F6E9054508B7AFA5A93A2A1588"/>
    <w:rsid w:val="00D85719"/>
  </w:style>
  <w:style w:type="paragraph" w:customStyle="1" w:styleId="F3F5D2E5D87B4F96988B50842BB45563">
    <w:name w:val="F3F5D2E5D87B4F96988B50842BB45563"/>
    <w:rsid w:val="00D85719"/>
  </w:style>
  <w:style w:type="paragraph" w:customStyle="1" w:styleId="A5A26D10F5A446D7811411E488197EF6">
    <w:name w:val="A5A26D10F5A446D7811411E488197EF6"/>
    <w:rsid w:val="00D85719"/>
  </w:style>
  <w:style w:type="paragraph" w:customStyle="1" w:styleId="4B83643FC358484BA20A86DE9C324535">
    <w:name w:val="4B83643FC358484BA20A86DE9C324535"/>
    <w:rsid w:val="00D85719"/>
  </w:style>
  <w:style w:type="paragraph" w:customStyle="1" w:styleId="41F7F937468C48BAB40038EAB1B263FD">
    <w:name w:val="41F7F937468C48BAB40038EAB1B263FD"/>
    <w:rsid w:val="00D85719"/>
  </w:style>
  <w:style w:type="paragraph" w:customStyle="1" w:styleId="1F668B0D5E6A450AAB598C6502991872">
    <w:name w:val="1F668B0D5E6A450AAB598C6502991872"/>
    <w:rsid w:val="00D85719"/>
  </w:style>
  <w:style w:type="paragraph" w:customStyle="1" w:styleId="E9FFB4D6EC9D4BDEBFC587B6A936BB53">
    <w:name w:val="E9FFB4D6EC9D4BDEBFC587B6A936BB53"/>
    <w:rsid w:val="00D85719"/>
  </w:style>
  <w:style w:type="paragraph" w:customStyle="1" w:styleId="9CE564BA9E0E4A498331F6627BEF8CEE">
    <w:name w:val="9CE564BA9E0E4A498331F6627BEF8CEE"/>
    <w:rsid w:val="00D85719"/>
  </w:style>
  <w:style w:type="paragraph" w:customStyle="1" w:styleId="12D49AE349B443EDBF3003A585226237">
    <w:name w:val="12D49AE349B443EDBF3003A585226237"/>
    <w:rsid w:val="00D85719"/>
  </w:style>
  <w:style w:type="paragraph" w:customStyle="1" w:styleId="396190703B48411A86FC4CFE8882B67D">
    <w:name w:val="396190703B48411A86FC4CFE8882B67D"/>
    <w:rsid w:val="00D85719"/>
  </w:style>
  <w:style w:type="paragraph" w:customStyle="1" w:styleId="1782CFAD95CE49AB9D83CD7ABEF0DE3E">
    <w:name w:val="1782CFAD95CE49AB9D83CD7ABEF0DE3E"/>
    <w:rsid w:val="00D85719"/>
  </w:style>
  <w:style w:type="paragraph" w:customStyle="1" w:styleId="23B64972175944B096E7C151BF4B3E8E">
    <w:name w:val="23B64972175944B096E7C151BF4B3E8E"/>
    <w:rsid w:val="00D85719"/>
  </w:style>
  <w:style w:type="paragraph" w:customStyle="1" w:styleId="38E883F6DA3348F696C928289F6DF293">
    <w:name w:val="38E883F6DA3348F696C928289F6DF293"/>
    <w:rsid w:val="00D85719"/>
  </w:style>
  <w:style w:type="paragraph" w:customStyle="1" w:styleId="D02EBD700FB349E1B53B7BA31141D23F1">
    <w:name w:val="D02EBD700FB349E1B53B7BA31141D23F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2">
    <w:name w:val="207F6685C00D43ED9217F73466183EEE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EC474F1717BA45FDBA9F5A3A10DF7E1D2">
    <w:name w:val="EC474F1717BA45FDBA9F5A3A10DF7E1D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AC30118B62BD478CA3B501581274A0002">
    <w:name w:val="AC30118B62BD478CA3B501581274A000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FC6488532D640969C13A5A570A9DC752">
    <w:name w:val="4FC6488532D640969C13A5A570A9DC75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25005FA375BC4B619B4E0D81FC50CA3F2">
    <w:name w:val="25005FA375BC4B619B4E0D81FC50CA3F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D0010C1C8E34F5F9A1F96CD49B06B902">
    <w:name w:val="8D0010C1C8E34F5F9A1F96CD49B06B90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6399154289B9494CB35ED3F8DCDDF8742">
    <w:name w:val="6399154289B9494CB35ED3F8DCDDF874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84B149A33DD4A6981FA296202A3ABAD2">
    <w:name w:val="484B149A33DD4A6981FA296202A3ABAD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569F8D3AEA548769AF64AA7A90896A41">
    <w:name w:val="4569F8D3AEA548769AF64AA7A90896A4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19FE46CAA064B6F933EB89141244C401">
    <w:name w:val="D19FE46CAA064B6F933EB89141244C40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0A1D918AE384D53972CEBCC1961FE541">
    <w:name w:val="40A1D918AE384D53972CEBCC1961FE54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ECCF631C189547889AA4A998FCB6CECF1">
    <w:name w:val="ECCF631C189547889AA4A998FCB6CECF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9061640DCCB48B5AB0DF7A464C7BCFE1">
    <w:name w:val="D9061640DCCB48B5AB0DF7A464C7BCFE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B318730A76944F7B15ADDDAEA8B417E1">
    <w:name w:val="4B318730A76944F7B15ADDDAEA8B417E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C36470AB2E164B4DB300E53CF3FAEB721">
    <w:name w:val="C36470AB2E164B4DB300E53CF3FAEB72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1E2A9E5BFACE43F3A40B7B14DD3363961">
    <w:name w:val="1E2A9E5BFACE43F3A40B7B14DD336396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C649E4CA1524B569D53BA24F1FD7CCE1">
    <w:name w:val="DC649E4CA1524B569D53BA24F1FD7CCE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38E883F6DA3348F696C928289F6DF2931">
    <w:name w:val="38E883F6DA3348F696C928289F6DF293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595DC0F048D9488B8CF8A23DC664127E2">
    <w:name w:val="595DC0F048D9488B8CF8A23DC664127E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91C40C84781B493EA881F4D67FE86AA11">
    <w:name w:val="91C40C84781B493EA881F4D67FE86AA1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DB1A67B0CDE4BB084E0052587B211401">
    <w:name w:val="8DB1A67B0CDE4BB084E0052587B211401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183EF3D4D945491AAB6615FB734E45062">
    <w:name w:val="183EF3D4D945491AAB6615FB734E4506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21521C3819C14383AF6129B906249F3D2">
    <w:name w:val="21521C3819C14383AF6129B906249F3D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3D604CB4170E4D64B16E6A2066D423482">
    <w:name w:val="3D604CB4170E4D64B16E6A2066D42348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B9037765AC70415F9E5A02FC349085B12">
    <w:name w:val="B9037765AC70415F9E5A02FC349085B1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BE99FBF9AC8B4AD4905948F2A2EEE4F22">
    <w:name w:val="BE99FBF9AC8B4AD4905948F2A2EEE4F2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E783439245094872922C3897C72507752">
    <w:name w:val="E783439245094872922C3897C7250775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A4E0740DD84F4378A05BA0D77BFF39A82">
    <w:name w:val="A4E0740DD84F4378A05BA0D77BFF39A8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DF2B724356947FE9775A86000743E052">
    <w:name w:val="DDF2B724356947FE9775A86000743E05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B342A1C7136E4C3F815E4AAFAF5DB4032">
    <w:name w:val="B342A1C7136E4C3F815E4AAFAF5DB403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84A013744A44203A47F9AEDD9C6B4692">
    <w:name w:val="884A013744A44203A47F9AEDD9C6B469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01647E3571504995B00449AEAEA0F7212">
    <w:name w:val="01647E3571504995B00449AEAEA0F721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85991F45EDC841BABCA5D447C0C67A102">
    <w:name w:val="85991F45EDC841BABCA5D447C0C67A10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95AB6EC7CF5C4CB98F0B54899A1D54C82">
    <w:name w:val="95AB6EC7CF5C4CB98F0B54899A1D54C8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34E32FD586054A94B2402E7E15450F8B2">
    <w:name w:val="34E32FD586054A94B2402E7E15450F8B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50E86885F5DD4EEF909901D7D29EEE3A2">
    <w:name w:val="50E86885F5DD4EEF909901D7D29EEE3A2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3">
    <w:name w:val="473B88EF07134AF0A4CCE25728DAE0BE3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4">
    <w:name w:val="C6C1036DD7944D4AB845682E82EC46A04"/>
    <w:rsid w:val="00BF614A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">
    <w:name w:val="D592A75BFD53495481D8847F87F7CCAD"/>
    <w:rsid w:val="00BF614A"/>
  </w:style>
  <w:style w:type="paragraph" w:customStyle="1" w:styleId="B4D30AF2D6B04620A6EE3C72EAA74ABA">
    <w:name w:val="B4D30AF2D6B04620A6EE3C72EAA74ABA"/>
    <w:rsid w:val="00BF614A"/>
  </w:style>
  <w:style w:type="paragraph" w:customStyle="1" w:styleId="9DB37617B7074B61BB03A0A4985373A3">
    <w:name w:val="9DB37617B7074B61BB03A0A4985373A3"/>
    <w:rsid w:val="00BF614A"/>
  </w:style>
  <w:style w:type="paragraph" w:customStyle="1" w:styleId="7C627716860D4A8DB32B99E04084A341">
    <w:name w:val="7C627716860D4A8DB32B99E04084A341"/>
    <w:rsid w:val="00BF614A"/>
  </w:style>
  <w:style w:type="paragraph" w:customStyle="1" w:styleId="8327C6624D064207A8E2F16C49FBEB02">
    <w:name w:val="8327C6624D064207A8E2F16C49FBEB02"/>
    <w:rsid w:val="00BF614A"/>
  </w:style>
  <w:style w:type="paragraph" w:customStyle="1" w:styleId="F652AB1F2F80409F8AF2D1CD43577FF1">
    <w:name w:val="F652AB1F2F80409F8AF2D1CD43577FF1"/>
    <w:rsid w:val="00BF614A"/>
  </w:style>
  <w:style w:type="paragraph" w:customStyle="1" w:styleId="5BA1B48945844603B5CB461F08067B35">
    <w:name w:val="5BA1B48945844603B5CB461F08067B35"/>
    <w:rsid w:val="00BF614A"/>
  </w:style>
  <w:style w:type="paragraph" w:customStyle="1" w:styleId="DB29681E1DDB4A39BE05168D69679BF5">
    <w:name w:val="DB29681E1DDB4A39BE05168D69679BF5"/>
    <w:rsid w:val="00BF614A"/>
  </w:style>
  <w:style w:type="paragraph" w:customStyle="1" w:styleId="315C6716CF31457BBD7D9FD5C64E4433">
    <w:name w:val="315C6716CF31457BBD7D9FD5C64E4433"/>
    <w:rsid w:val="00BF614A"/>
  </w:style>
  <w:style w:type="paragraph" w:customStyle="1" w:styleId="2B362D710D9D4601BC0CDE8F8FC87D11">
    <w:name w:val="2B362D710D9D4601BC0CDE8F8FC87D11"/>
    <w:rsid w:val="00BF614A"/>
  </w:style>
  <w:style w:type="paragraph" w:customStyle="1" w:styleId="9F7A3446A88C402FB32B9259B06436E5">
    <w:name w:val="9F7A3446A88C402FB32B9259B06436E5"/>
    <w:rsid w:val="00BF614A"/>
  </w:style>
  <w:style w:type="paragraph" w:customStyle="1" w:styleId="94D514523CDB404ABBF6E34F00052CDA">
    <w:name w:val="94D514523CDB404ABBF6E34F00052CDA"/>
    <w:rsid w:val="00BF614A"/>
  </w:style>
  <w:style w:type="paragraph" w:customStyle="1" w:styleId="89AC27ED7F7249F286727945FD3BEDF5">
    <w:name w:val="89AC27ED7F7249F286727945FD3BEDF5"/>
    <w:rsid w:val="00BF614A"/>
  </w:style>
  <w:style w:type="paragraph" w:customStyle="1" w:styleId="F49B785A246249F5862FB734703F53D7">
    <w:name w:val="F49B785A246249F5862FB734703F53D7"/>
    <w:rsid w:val="00BF614A"/>
  </w:style>
  <w:style w:type="paragraph" w:customStyle="1" w:styleId="0C8E3187FACC46B49CE249E571B3CEC9">
    <w:name w:val="0C8E3187FACC46B49CE249E571B3CEC9"/>
    <w:rsid w:val="00BF614A"/>
  </w:style>
  <w:style w:type="paragraph" w:customStyle="1" w:styleId="DA46ACFB21B6424485D1481D2E998CAC">
    <w:name w:val="DA46ACFB21B6424485D1481D2E998CAC"/>
    <w:rsid w:val="00BF614A"/>
  </w:style>
  <w:style w:type="paragraph" w:customStyle="1" w:styleId="5F9C3ED2A782432197CC352FD756A1B7">
    <w:name w:val="5F9C3ED2A782432197CC352FD756A1B7"/>
    <w:rsid w:val="00BF614A"/>
  </w:style>
  <w:style w:type="paragraph" w:customStyle="1" w:styleId="E4C30F55401D4A76ADFC353035A2E42A">
    <w:name w:val="E4C30F55401D4A76ADFC353035A2E42A"/>
    <w:rsid w:val="00BF614A"/>
  </w:style>
  <w:style w:type="paragraph" w:customStyle="1" w:styleId="561EE8B2DE1D43CDB8D48F3D940705DB">
    <w:name w:val="561EE8B2DE1D43CDB8D48F3D940705DB"/>
    <w:rsid w:val="00BF614A"/>
  </w:style>
  <w:style w:type="paragraph" w:customStyle="1" w:styleId="D1A82530E2204D25B65060D5BB71282A">
    <w:name w:val="D1A82530E2204D25B65060D5BB71282A"/>
    <w:rsid w:val="00BF614A"/>
  </w:style>
  <w:style w:type="paragraph" w:customStyle="1" w:styleId="3956D3FB98514901BF262F734F73F7C1">
    <w:name w:val="3956D3FB98514901BF262F734F73F7C1"/>
    <w:rsid w:val="00BF614A"/>
  </w:style>
  <w:style w:type="paragraph" w:customStyle="1" w:styleId="B415E9A3662447E489EB54DB09B40F02">
    <w:name w:val="B415E9A3662447E489EB54DB09B40F02"/>
    <w:rsid w:val="00BF614A"/>
  </w:style>
  <w:style w:type="paragraph" w:customStyle="1" w:styleId="5723D6138BEB48BE881E0E492E113C23">
    <w:name w:val="5723D6138BEB48BE881E0E492E113C23"/>
    <w:rsid w:val="00BF614A"/>
  </w:style>
  <w:style w:type="paragraph" w:customStyle="1" w:styleId="2F5F8A04595B46DF9600E3F1B2A81586">
    <w:name w:val="2F5F8A04595B46DF9600E3F1B2A81586"/>
    <w:rsid w:val="00BF614A"/>
  </w:style>
  <w:style w:type="paragraph" w:customStyle="1" w:styleId="E75F4FB3B0644A128E7B8FBB5D77D9E6">
    <w:name w:val="E75F4FB3B0644A128E7B8FBB5D77D9E6"/>
    <w:rsid w:val="00BF614A"/>
  </w:style>
  <w:style w:type="paragraph" w:customStyle="1" w:styleId="E95864FCCA8541C89E29060306C4FA75">
    <w:name w:val="E95864FCCA8541C89E29060306C4FA75"/>
    <w:rsid w:val="00BF614A"/>
  </w:style>
  <w:style w:type="paragraph" w:customStyle="1" w:styleId="DC60CC9E887445279D836BC1D350535C">
    <w:name w:val="DC60CC9E887445279D836BC1D350535C"/>
    <w:rsid w:val="00BF614A"/>
  </w:style>
  <w:style w:type="paragraph" w:customStyle="1" w:styleId="C34DBBB1F84B4B92AFBD8585405ED6CD">
    <w:name w:val="C34DBBB1F84B4B92AFBD8585405ED6CD"/>
    <w:rsid w:val="00BF614A"/>
  </w:style>
  <w:style w:type="paragraph" w:customStyle="1" w:styleId="BA3E997A2330422E922789298E75862E">
    <w:name w:val="BA3E997A2330422E922789298E75862E"/>
    <w:rsid w:val="00BF614A"/>
  </w:style>
  <w:style w:type="paragraph" w:customStyle="1" w:styleId="6BDD5BE8E86142FCB9AD6BCCDB82C1D1">
    <w:name w:val="6BDD5BE8E86142FCB9AD6BCCDB82C1D1"/>
    <w:rsid w:val="00BF614A"/>
  </w:style>
  <w:style w:type="paragraph" w:customStyle="1" w:styleId="E4901A0649284AA09976143425E7B29A">
    <w:name w:val="E4901A0649284AA09976143425E7B29A"/>
    <w:rsid w:val="00BF614A"/>
  </w:style>
  <w:style w:type="paragraph" w:customStyle="1" w:styleId="2F2DD9E79CE641C9830C4A907E86D016">
    <w:name w:val="2F2DD9E79CE641C9830C4A907E86D016"/>
    <w:rsid w:val="00BF614A"/>
  </w:style>
  <w:style w:type="paragraph" w:customStyle="1" w:styleId="64C6072F97614FEDB0ECEAC239F8C926">
    <w:name w:val="64C6072F97614FEDB0ECEAC239F8C926"/>
    <w:rsid w:val="00BF614A"/>
  </w:style>
  <w:style w:type="paragraph" w:customStyle="1" w:styleId="622D2C91984C42BF8D85FA0D5835F90A">
    <w:name w:val="622D2C91984C42BF8D85FA0D5835F90A"/>
    <w:rsid w:val="00BF614A"/>
  </w:style>
  <w:style w:type="paragraph" w:customStyle="1" w:styleId="15EF3347759D4DF2B75FFC5010B029C1">
    <w:name w:val="15EF3347759D4DF2B75FFC5010B029C1"/>
    <w:rsid w:val="00BF614A"/>
  </w:style>
  <w:style w:type="paragraph" w:customStyle="1" w:styleId="F15A8EDFFB054BAFAB9A756193F9331D">
    <w:name w:val="F15A8EDFFB054BAFAB9A756193F9331D"/>
    <w:rsid w:val="00BF614A"/>
  </w:style>
  <w:style w:type="paragraph" w:customStyle="1" w:styleId="A613475C11764E3ABFAAF0A3A9A77F74">
    <w:name w:val="A613475C11764E3ABFAAF0A3A9A77F74"/>
    <w:rsid w:val="00BF614A"/>
  </w:style>
  <w:style w:type="paragraph" w:customStyle="1" w:styleId="97D9223D93C446A98CDB04F640DD81E4">
    <w:name w:val="97D9223D93C446A98CDB04F640DD81E4"/>
    <w:rsid w:val="00BF614A"/>
  </w:style>
  <w:style w:type="paragraph" w:customStyle="1" w:styleId="A8A78F5D0D6848AFA4DAE942256A6BF9">
    <w:name w:val="A8A78F5D0D6848AFA4DAE942256A6BF9"/>
    <w:rsid w:val="00BF614A"/>
  </w:style>
  <w:style w:type="paragraph" w:customStyle="1" w:styleId="82075CF8AEBB4F3D94D7FF41C2ED28B8">
    <w:name w:val="82075CF8AEBB4F3D94D7FF41C2ED28B8"/>
    <w:rsid w:val="00BF614A"/>
  </w:style>
  <w:style w:type="paragraph" w:customStyle="1" w:styleId="326219EBAEEE4A57BBDA001E59146D66">
    <w:name w:val="326219EBAEEE4A57BBDA001E59146D66"/>
    <w:rsid w:val="00BF614A"/>
  </w:style>
  <w:style w:type="paragraph" w:customStyle="1" w:styleId="806E39E8AF304FFAAA8108488E884C84">
    <w:name w:val="806E39E8AF304FFAAA8108488E884C84"/>
    <w:rsid w:val="00BF614A"/>
  </w:style>
  <w:style w:type="paragraph" w:customStyle="1" w:styleId="8FB9C6F74B7E45AF82FEE4D7316305D0">
    <w:name w:val="8FB9C6F74B7E45AF82FEE4D7316305D0"/>
    <w:rsid w:val="00BF614A"/>
  </w:style>
  <w:style w:type="paragraph" w:customStyle="1" w:styleId="E641F6612F2046D8BC0F60075DEFE894">
    <w:name w:val="E641F6612F2046D8BC0F60075DEFE894"/>
    <w:rsid w:val="00BF614A"/>
  </w:style>
  <w:style w:type="paragraph" w:customStyle="1" w:styleId="F8310D1ED66846198DBD61DCA4392CE9">
    <w:name w:val="F8310D1ED66846198DBD61DCA4392CE9"/>
    <w:rsid w:val="00BF614A"/>
  </w:style>
  <w:style w:type="paragraph" w:customStyle="1" w:styleId="B63BA6EEF5B845F6B6B0B0E1D0918754">
    <w:name w:val="B63BA6EEF5B845F6B6B0B0E1D0918754"/>
    <w:rsid w:val="00BF614A"/>
  </w:style>
  <w:style w:type="paragraph" w:customStyle="1" w:styleId="120254BF455F435F981AA1B0A66BACAA">
    <w:name w:val="120254BF455F435F981AA1B0A66BACAA"/>
    <w:rsid w:val="00BF614A"/>
  </w:style>
  <w:style w:type="paragraph" w:customStyle="1" w:styleId="B311F336704D411C93E1F15C8CD9314F">
    <w:name w:val="B311F336704D411C93E1F15C8CD9314F"/>
    <w:rsid w:val="00BF614A"/>
  </w:style>
  <w:style w:type="paragraph" w:customStyle="1" w:styleId="10F58D0D6D914BF1922B479879A5E3A6">
    <w:name w:val="10F58D0D6D914BF1922B479879A5E3A6"/>
    <w:rsid w:val="00BF614A"/>
  </w:style>
  <w:style w:type="paragraph" w:customStyle="1" w:styleId="AA058FB249C34C51A48DDB050F5952EC">
    <w:name w:val="AA058FB249C34C51A48DDB050F5952EC"/>
    <w:rsid w:val="00BF614A"/>
  </w:style>
  <w:style w:type="paragraph" w:customStyle="1" w:styleId="FF4261FDCE9C45F5AAE0149289C269E0">
    <w:name w:val="FF4261FDCE9C45F5AAE0149289C269E0"/>
    <w:rsid w:val="00BF614A"/>
  </w:style>
  <w:style w:type="paragraph" w:customStyle="1" w:styleId="3D4C8A0C886B4B2A8D940C0A8EBF30AB">
    <w:name w:val="3D4C8A0C886B4B2A8D940C0A8EBF30AB"/>
    <w:rsid w:val="00BF614A"/>
  </w:style>
  <w:style w:type="paragraph" w:customStyle="1" w:styleId="92390606699440A980559E965CCE3E5B">
    <w:name w:val="92390606699440A980559E965CCE3E5B"/>
    <w:rsid w:val="00BF614A"/>
  </w:style>
  <w:style w:type="paragraph" w:customStyle="1" w:styleId="D3EF68F824624DD29E5D5AF8F1DFED70">
    <w:name w:val="D3EF68F824624DD29E5D5AF8F1DFED70"/>
    <w:rsid w:val="00BF614A"/>
  </w:style>
  <w:style w:type="paragraph" w:customStyle="1" w:styleId="55F3FD32BA7D4FD387A3BF583C042E42">
    <w:name w:val="55F3FD32BA7D4FD387A3BF583C042E42"/>
    <w:rsid w:val="00BF614A"/>
  </w:style>
  <w:style w:type="paragraph" w:customStyle="1" w:styleId="FC1E6365EBC94E10BC9D00E8DA1F3070">
    <w:name w:val="FC1E6365EBC94E10BC9D00E8DA1F3070"/>
    <w:rsid w:val="00BF614A"/>
  </w:style>
  <w:style w:type="paragraph" w:customStyle="1" w:styleId="F5448CD94FD54884B77F5F7FA9003FF6">
    <w:name w:val="F5448CD94FD54884B77F5F7FA9003FF6"/>
    <w:rsid w:val="00BF614A"/>
  </w:style>
  <w:style w:type="paragraph" w:customStyle="1" w:styleId="31337AB7B337484BB86EADBBF73B6807">
    <w:name w:val="31337AB7B337484BB86EADBBF73B6807"/>
    <w:rsid w:val="00BF614A"/>
  </w:style>
  <w:style w:type="paragraph" w:customStyle="1" w:styleId="48A2B80F892B43F89776697F37E0396B">
    <w:name w:val="48A2B80F892B43F89776697F37E0396B"/>
    <w:rsid w:val="00BF614A"/>
  </w:style>
  <w:style w:type="paragraph" w:customStyle="1" w:styleId="5AC384D693DB4C63808D9976214CBF78">
    <w:name w:val="5AC384D693DB4C63808D9976214CBF78"/>
    <w:rsid w:val="00BF614A"/>
  </w:style>
  <w:style w:type="paragraph" w:customStyle="1" w:styleId="36ABC6C07E3D46D7A04F5E49E0E9A3B7">
    <w:name w:val="36ABC6C07E3D46D7A04F5E49E0E9A3B7"/>
    <w:rsid w:val="00BF614A"/>
  </w:style>
  <w:style w:type="paragraph" w:customStyle="1" w:styleId="95F934DE05A54A658BB6C0DA444CCCD2">
    <w:name w:val="95F934DE05A54A658BB6C0DA444CCCD2"/>
    <w:rsid w:val="00BF614A"/>
  </w:style>
  <w:style w:type="paragraph" w:customStyle="1" w:styleId="8159BE70C6484821BCBEC86373B1A1FD">
    <w:name w:val="8159BE70C6484821BCBEC86373B1A1FD"/>
    <w:rsid w:val="00BF614A"/>
  </w:style>
  <w:style w:type="paragraph" w:customStyle="1" w:styleId="DFCCBF6404FD4DD78C769F161CD36971">
    <w:name w:val="DFCCBF6404FD4DD78C769F161CD36971"/>
    <w:rsid w:val="00BF614A"/>
  </w:style>
  <w:style w:type="paragraph" w:customStyle="1" w:styleId="7BE7F34BCB3248438F3662CC6DCAFCFF">
    <w:name w:val="7BE7F34BCB3248438F3662CC6DCAFCFF"/>
    <w:rsid w:val="00BF614A"/>
  </w:style>
  <w:style w:type="paragraph" w:customStyle="1" w:styleId="33829646013744AE8A61A3E5EDB4BA59">
    <w:name w:val="33829646013744AE8A61A3E5EDB4BA59"/>
    <w:rsid w:val="00BF614A"/>
  </w:style>
  <w:style w:type="paragraph" w:customStyle="1" w:styleId="83F0402E9ABF4868A15E2F179BFBAC2E">
    <w:name w:val="83F0402E9ABF4868A15E2F179BFBAC2E"/>
    <w:rsid w:val="00BF614A"/>
  </w:style>
  <w:style w:type="paragraph" w:customStyle="1" w:styleId="70C7587571894651B067811FF2243EF0">
    <w:name w:val="70C7587571894651B067811FF2243EF0"/>
    <w:rsid w:val="00BF614A"/>
  </w:style>
  <w:style w:type="paragraph" w:customStyle="1" w:styleId="48531CBBEA9E42B6BCEAD037C2FAC4DA">
    <w:name w:val="48531CBBEA9E42B6BCEAD037C2FAC4DA"/>
    <w:rsid w:val="00BF614A"/>
  </w:style>
  <w:style w:type="paragraph" w:customStyle="1" w:styleId="A85E1387E9A240E291E334486A0AB1FD">
    <w:name w:val="A85E1387E9A240E291E334486A0AB1FD"/>
    <w:rsid w:val="00BF614A"/>
  </w:style>
  <w:style w:type="paragraph" w:customStyle="1" w:styleId="94FE36A4C3FF46688A6BCC5F90FB7CFF">
    <w:name w:val="94FE36A4C3FF46688A6BCC5F90FB7CFF"/>
    <w:rsid w:val="00BF614A"/>
  </w:style>
  <w:style w:type="paragraph" w:customStyle="1" w:styleId="3AF85D6F422B4E47BE9D0900511F2646">
    <w:name w:val="3AF85D6F422B4E47BE9D0900511F2646"/>
    <w:rsid w:val="00BF614A"/>
  </w:style>
  <w:style w:type="paragraph" w:customStyle="1" w:styleId="9981C53AB7424CAFA3744BF8F008EACB">
    <w:name w:val="9981C53AB7424CAFA3744BF8F008EACB"/>
    <w:rsid w:val="00BF614A"/>
  </w:style>
  <w:style w:type="paragraph" w:customStyle="1" w:styleId="15D1EBE6464141D48727877034D164E0">
    <w:name w:val="15D1EBE6464141D48727877034D164E0"/>
    <w:rsid w:val="00BF614A"/>
  </w:style>
  <w:style w:type="paragraph" w:customStyle="1" w:styleId="C731DD99FAAB41358F72433D13A7B59F">
    <w:name w:val="C731DD99FAAB41358F72433D13A7B59F"/>
    <w:rsid w:val="00BF614A"/>
  </w:style>
  <w:style w:type="paragraph" w:customStyle="1" w:styleId="C7133388D37C4BB9A89BAB35C9A5BE9B">
    <w:name w:val="C7133388D37C4BB9A89BAB35C9A5BE9B"/>
    <w:rsid w:val="00BF614A"/>
  </w:style>
  <w:style w:type="paragraph" w:customStyle="1" w:styleId="6258EDD6B1D24E519535430262737333">
    <w:name w:val="6258EDD6B1D24E519535430262737333"/>
    <w:rsid w:val="00BF614A"/>
  </w:style>
  <w:style w:type="paragraph" w:customStyle="1" w:styleId="79BDEBA7EFAA492D9046B2586CFC7D1A">
    <w:name w:val="79BDEBA7EFAA492D9046B2586CFC7D1A"/>
    <w:rsid w:val="00BF614A"/>
  </w:style>
  <w:style w:type="paragraph" w:customStyle="1" w:styleId="4D5757171BDC41B89C5F3F61D0435316">
    <w:name w:val="4D5757171BDC41B89C5F3F61D0435316"/>
    <w:rsid w:val="00BF614A"/>
  </w:style>
  <w:style w:type="paragraph" w:customStyle="1" w:styleId="376657EAC1BA45709B591BEC5EB1C845">
    <w:name w:val="376657EAC1BA45709B591BEC5EB1C845"/>
    <w:rsid w:val="00BF614A"/>
  </w:style>
  <w:style w:type="paragraph" w:customStyle="1" w:styleId="4A39AF0B42334C4C9D4AD28DEBE033F1">
    <w:name w:val="4A39AF0B42334C4C9D4AD28DEBE033F1"/>
    <w:rsid w:val="00BF614A"/>
  </w:style>
  <w:style w:type="paragraph" w:customStyle="1" w:styleId="50FFE069254442CB979634E30526FDCF">
    <w:name w:val="50FFE069254442CB979634E30526FDCF"/>
    <w:rsid w:val="00BF614A"/>
  </w:style>
  <w:style w:type="paragraph" w:customStyle="1" w:styleId="2EC55C7065414C6791092FA9FEDA9851">
    <w:name w:val="2EC55C7065414C6791092FA9FEDA9851"/>
    <w:rsid w:val="00BF614A"/>
  </w:style>
  <w:style w:type="paragraph" w:customStyle="1" w:styleId="050FA6554FD046648B7EAD35484120BA">
    <w:name w:val="050FA6554FD046648B7EAD35484120BA"/>
    <w:rsid w:val="00BF614A"/>
  </w:style>
  <w:style w:type="paragraph" w:customStyle="1" w:styleId="5F739A764BAA48718DB6BE01F974BA38">
    <w:name w:val="5F739A764BAA48718DB6BE01F974BA38"/>
    <w:rsid w:val="00BF614A"/>
  </w:style>
  <w:style w:type="paragraph" w:customStyle="1" w:styleId="3B45284215134189B25117CC6AFD21E6">
    <w:name w:val="3B45284215134189B25117CC6AFD21E6"/>
    <w:rsid w:val="00BF614A"/>
  </w:style>
  <w:style w:type="paragraph" w:customStyle="1" w:styleId="AFEFF055F462494FB07CA2C26B6F415C">
    <w:name w:val="AFEFF055F462494FB07CA2C26B6F415C"/>
    <w:rsid w:val="00BF614A"/>
  </w:style>
  <w:style w:type="paragraph" w:customStyle="1" w:styleId="F6D0E1EA8D9B4E96B756BEE36E171C49">
    <w:name w:val="F6D0E1EA8D9B4E96B756BEE36E171C49"/>
    <w:rsid w:val="00BF614A"/>
  </w:style>
  <w:style w:type="paragraph" w:customStyle="1" w:styleId="9D04C50CA4944128A0F384FE4573DB6C">
    <w:name w:val="9D04C50CA4944128A0F384FE4573DB6C"/>
    <w:rsid w:val="00BF614A"/>
  </w:style>
  <w:style w:type="paragraph" w:customStyle="1" w:styleId="C638E140E65F47E6850EAE000FDF8A48">
    <w:name w:val="C638E140E65F47E6850EAE000FDF8A48"/>
    <w:rsid w:val="00BF614A"/>
  </w:style>
  <w:style w:type="paragraph" w:customStyle="1" w:styleId="10F4277259DF4C31AC1D8F6E89A6132F">
    <w:name w:val="10F4277259DF4C31AC1D8F6E89A6132F"/>
    <w:rsid w:val="00BF614A"/>
  </w:style>
  <w:style w:type="paragraph" w:customStyle="1" w:styleId="93E68C7E7B434654914F95242397F91F">
    <w:name w:val="93E68C7E7B434654914F95242397F91F"/>
    <w:rsid w:val="00BF614A"/>
  </w:style>
  <w:style w:type="paragraph" w:customStyle="1" w:styleId="74DBBD1F40404E23B665683A1A805ECB">
    <w:name w:val="74DBBD1F40404E23B665683A1A805ECB"/>
    <w:rsid w:val="00BF614A"/>
  </w:style>
  <w:style w:type="paragraph" w:customStyle="1" w:styleId="7EA563026AC64FCFA0212470C817A38E">
    <w:name w:val="7EA563026AC64FCFA0212470C817A38E"/>
    <w:rsid w:val="00BF614A"/>
  </w:style>
  <w:style w:type="paragraph" w:customStyle="1" w:styleId="1A942D5E99CF4F2D84DD9F68599BB422">
    <w:name w:val="1A942D5E99CF4F2D84DD9F68599BB422"/>
    <w:rsid w:val="00BF614A"/>
  </w:style>
  <w:style w:type="paragraph" w:customStyle="1" w:styleId="2D8A7F8164004FE58B132B94713EBB26">
    <w:name w:val="2D8A7F8164004FE58B132B94713EBB26"/>
    <w:rsid w:val="00BF614A"/>
  </w:style>
  <w:style w:type="paragraph" w:customStyle="1" w:styleId="27573DAC9DF6471BA47E51FEED9FE308">
    <w:name w:val="27573DAC9DF6471BA47E51FEED9FE308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2">
    <w:name w:val="D02EBD700FB349E1B53B7BA31141D23F2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3">
    <w:name w:val="207F6685C00D43ED9217F73466183EEE3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1">
    <w:name w:val="D592A75BFD53495481D8847F87F7CCA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1">
    <w:name w:val="B4D30AF2D6B04620A6EE3C72EAA74AB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1">
    <w:name w:val="9DB37617B7074B61BB03A0A4985373A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1">
    <w:name w:val="8327C6624D064207A8E2F16C49FBEB02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1">
    <w:name w:val="F652AB1F2F80409F8AF2D1CD43577FF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1">
    <w:name w:val="5BA1B48945844603B5CB461F08067B35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1">
    <w:name w:val="DB29681E1DDB4A39BE05168D69679BF5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1">
    <w:name w:val="315C6716CF31457BBD7D9FD5C64E443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">
    <w:name w:val="5B259ECD98634F969BE77DF4158E45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">
    <w:name w:val="C974D90461DA4AF386F63E7198338032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1">
    <w:name w:val="561EE8B2DE1D43CDB8D48F3D940705D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1">
    <w:name w:val="D1A82530E2204D25B65060D5BB71282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1">
    <w:name w:val="DC60CC9E887445279D836BC1D350535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1">
    <w:name w:val="B415E9A3662447E489EB54DB09B40F02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1">
    <w:name w:val="5723D6138BEB48BE881E0E492E113C2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1">
    <w:name w:val="2F5F8A04595B46DF9600E3F1B2A8158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1">
    <w:name w:val="C34DBBB1F84B4B92AFBD8585405ED6C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1">
    <w:name w:val="BA3E997A2330422E922789298E75862E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1">
    <w:name w:val="6BDD5BE8E86142FCB9AD6BCCDB82C1D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1">
    <w:name w:val="E4901A0649284AA09976143425E7B29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1">
    <w:name w:val="2F2DD9E79CE641C9830C4A907E86D01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1">
    <w:name w:val="64C6072F97614FEDB0ECEAC239F8C92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1">
    <w:name w:val="622D2C91984C42BF8D85FA0D5835F90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1">
    <w:name w:val="15EF3347759D4DF2B75FFC5010B029C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1">
    <w:name w:val="F15A8EDFFB054BAFAB9A756193F9331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1">
    <w:name w:val="A613475C11764E3ABFAAF0A3A9A77F7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1">
    <w:name w:val="97D9223D93C446A98CDB04F640DD81E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1">
    <w:name w:val="A8A78F5D0D6848AFA4DAE942256A6BF9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">
    <w:name w:val="15A9DC427BBF4FC8A17574588AF499F3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1">
    <w:name w:val="E641F6612F2046D8BC0F60075DEFE89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1">
    <w:name w:val="F8310D1ED66846198DBD61DCA4392CE9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1">
    <w:name w:val="B63BA6EEF5B845F6B6B0B0E1D0918754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1">
    <w:name w:val="120254BF455F435F981AA1B0A66BACA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1">
    <w:name w:val="B311F336704D411C93E1F15C8CD9314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1">
    <w:name w:val="10F58D0D6D914BF1922B479879A5E3A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1">
    <w:name w:val="AA058FB249C34C51A48DDB050F5952E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1">
    <w:name w:val="FF4261FDCE9C45F5AAE0149289C269E0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1">
    <w:name w:val="3D4C8A0C886B4B2A8D940C0A8EBF30A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1">
    <w:name w:val="92390606699440A980559E965CCE3E5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1">
    <w:name w:val="D3EF68F824624DD29E5D5AF8F1DFED70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1">
    <w:name w:val="F5448CD94FD54884B77F5F7FA9003FF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1">
    <w:name w:val="31337AB7B337484BB86EADBBF73B6807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1">
    <w:name w:val="48A2B80F892B43F89776697F37E0396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">
    <w:name w:val="555EC84EB4DA4BBA9048F52F32B5F867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1">
    <w:name w:val="8159BE70C6484821BCBEC86373B1A1F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1">
    <w:name w:val="A85E1387E9A240E291E334486A0AB1FD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1">
    <w:name w:val="3AF85D6F422B4E47BE9D0900511F264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1">
    <w:name w:val="9981C53AB7424CAFA3744BF8F008EAC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1">
    <w:name w:val="15D1EBE6464141D48727877034D164E0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1">
    <w:name w:val="C731DD99FAAB41358F72433D13A7B59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1">
    <w:name w:val="C7133388D37C4BB9A89BAB35C9A5BE9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1">
    <w:name w:val="6258EDD6B1D24E519535430262737333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1">
    <w:name w:val="79BDEBA7EFAA492D9046B2586CFC7D1A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1">
    <w:name w:val="4D5757171BDC41B89C5F3F61D043531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1">
    <w:name w:val="376657EAC1BA45709B591BEC5EB1C845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1">
    <w:name w:val="4A39AF0B42334C4C9D4AD28DEBE033F1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1">
    <w:name w:val="50FFE069254442CB979634E30526FDC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1">
    <w:name w:val="C638E140E65F47E6850EAE000FDF8A48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1">
    <w:name w:val="10F4277259DF4C31AC1D8F6E89A6132F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1">
    <w:name w:val="AFEFF055F462494FB07CA2C26B6F415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1">
    <w:name w:val="9D04C50CA4944128A0F384FE4573DB6C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1">
    <w:name w:val="74DBBD1F40404E23B665683A1A805ECB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1">
    <w:name w:val="7EA563026AC64FCFA0212470C817A38E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1">
    <w:name w:val="1A942D5E99CF4F2D84DD9F68599BB422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1">
    <w:name w:val="2D8A7F8164004FE58B132B94713EBB261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4">
    <w:name w:val="473B88EF07134AF0A4CCE25728DAE0BE4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5">
    <w:name w:val="C6C1036DD7944D4AB845682E82EC46A05"/>
    <w:rsid w:val="00971E8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">
    <w:name w:val="05BF58696D9344278C059E5F5A6B3F3D"/>
    <w:rsid w:val="00876F5D"/>
  </w:style>
  <w:style w:type="paragraph" w:customStyle="1" w:styleId="BF7829C00F794B6CB4CA7072093C197E">
    <w:name w:val="BF7829C00F794B6CB4CA7072093C197E"/>
    <w:rsid w:val="00876F5D"/>
  </w:style>
  <w:style w:type="paragraph" w:customStyle="1" w:styleId="F46233317B1D4842814FF84B9D117AF1">
    <w:name w:val="F46233317B1D4842814FF84B9D117AF1"/>
    <w:rsid w:val="00876F5D"/>
  </w:style>
  <w:style w:type="paragraph" w:customStyle="1" w:styleId="27573DAC9DF6471BA47E51FEED9FE3081">
    <w:name w:val="27573DAC9DF6471BA47E51FEED9FE308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3">
    <w:name w:val="D02EBD700FB349E1B53B7BA31141D23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4">
    <w:name w:val="207F6685C00D43ED9217F73466183EEE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2">
    <w:name w:val="D592A75BFD53495481D8847F87F7CCA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2">
    <w:name w:val="B4D30AF2D6B04620A6EE3C72EAA74AB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2">
    <w:name w:val="9DB37617B7074B61BB03A0A4985373A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2">
    <w:name w:val="8327C6624D064207A8E2F16C49FBEB0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2">
    <w:name w:val="F652AB1F2F80409F8AF2D1CD43577F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2">
    <w:name w:val="5BA1B48945844603B5CB461F08067B35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2">
    <w:name w:val="DB29681E1DDB4A39BE05168D69679BF5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2">
    <w:name w:val="315C6716CF31457BBD7D9FD5C64E443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1">
    <w:name w:val="5B259ECD98634F969BE77DF4158E45F1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1">
    <w:name w:val="C974D90461DA4AF386F63E7198338032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2">
    <w:name w:val="561EE8B2DE1D43CDB8D48F3D940705D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2">
    <w:name w:val="D1A82530E2204D25B65060D5BB71282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2">
    <w:name w:val="DC60CC9E887445279D836BC1D350535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2">
    <w:name w:val="B415E9A3662447E489EB54DB09B40F0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2">
    <w:name w:val="5723D6138BEB48BE881E0E492E113C2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2">
    <w:name w:val="2F5F8A04595B46DF9600E3F1B2A8158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1">
    <w:name w:val="05BF58696D9344278C059E5F5A6B3F3D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2">
    <w:name w:val="C34DBBB1F84B4B92AFBD8585405ED6C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2">
    <w:name w:val="BA3E997A2330422E922789298E75862E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2">
    <w:name w:val="6BDD5BE8E86142FCB9AD6BCCDB82C1D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2">
    <w:name w:val="E4901A0649284AA09976143425E7B29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1">
    <w:name w:val="BF7829C00F794B6CB4CA7072093C197E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2">
    <w:name w:val="2F2DD9E79CE641C9830C4A907E86D01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2">
    <w:name w:val="64C6072F97614FEDB0ECEAC239F8C92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2">
    <w:name w:val="622D2C91984C42BF8D85FA0D5835F90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2">
    <w:name w:val="15EF3347759D4DF2B75FFC5010B029C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1">
    <w:name w:val="F46233317B1D4842814FF84B9D117AF1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2">
    <w:name w:val="F15A8EDFFB054BAFAB9A756193F9331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2">
    <w:name w:val="A613475C11764E3ABFAAF0A3A9A77F7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2">
    <w:name w:val="97D9223D93C446A98CDB04F640DD81E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2">
    <w:name w:val="A8A78F5D0D6848AFA4DAE942256A6BF9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1">
    <w:name w:val="15A9DC427BBF4FC8A17574588AF499F3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2">
    <w:name w:val="E641F6612F2046D8BC0F60075DEFE89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2">
    <w:name w:val="F8310D1ED66846198DBD61DCA4392CE9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2">
    <w:name w:val="B63BA6EEF5B845F6B6B0B0E1D0918754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2">
    <w:name w:val="120254BF455F435F981AA1B0A66BACA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2">
    <w:name w:val="B311F336704D411C93E1F15C8CD9314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2">
    <w:name w:val="10F58D0D6D914BF1922B479879A5E3A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2">
    <w:name w:val="AA058FB249C34C51A48DDB050F5952E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2">
    <w:name w:val="FF4261FDCE9C45F5AAE0149289C269E0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2">
    <w:name w:val="3D4C8A0C886B4B2A8D940C0A8EBF30A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2">
    <w:name w:val="92390606699440A980559E965CCE3E5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2">
    <w:name w:val="D3EF68F824624DD29E5D5AF8F1DFED70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2">
    <w:name w:val="F5448CD94FD54884B77F5F7FA9003FF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2">
    <w:name w:val="31337AB7B337484BB86EADBBF73B6807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2">
    <w:name w:val="48A2B80F892B43F89776697F37E0396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1">
    <w:name w:val="555EC84EB4DA4BBA9048F52F32B5F8671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2">
    <w:name w:val="8159BE70C6484821BCBEC86373B1A1F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2">
    <w:name w:val="A85E1387E9A240E291E334486A0AB1F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2">
    <w:name w:val="3AF85D6F422B4E47BE9D0900511F264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2">
    <w:name w:val="9981C53AB7424CAFA3744BF8F008EAC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2">
    <w:name w:val="15D1EBE6464141D48727877034D164E0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2">
    <w:name w:val="C731DD99FAAB41358F72433D13A7B59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2">
    <w:name w:val="C7133388D37C4BB9A89BAB35C9A5BE9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2">
    <w:name w:val="6258EDD6B1D24E51953543026273733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2">
    <w:name w:val="79BDEBA7EFAA492D9046B2586CFC7D1A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2">
    <w:name w:val="4D5757171BDC41B89C5F3F61D043531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2">
    <w:name w:val="376657EAC1BA45709B591BEC5EB1C845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2">
    <w:name w:val="4A39AF0B42334C4C9D4AD28DEBE033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2">
    <w:name w:val="50FFE069254442CB979634E30526FDC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2">
    <w:name w:val="C638E140E65F47E6850EAE000FDF8A48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2">
    <w:name w:val="10F4277259DF4C31AC1D8F6E89A6132F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2">
    <w:name w:val="AFEFF055F462494FB07CA2C26B6F415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2">
    <w:name w:val="9D04C50CA4944128A0F384FE4573DB6C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2">
    <w:name w:val="74DBBD1F40404E23B665683A1A805ECB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2">
    <w:name w:val="7EA563026AC64FCFA0212470C817A38E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2">
    <w:name w:val="1A942D5E99CF4F2D84DD9F68599BB42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2">
    <w:name w:val="2D8A7F8164004FE58B132B94713EBB26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5">
    <w:name w:val="473B88EF07134AF0A4CCE25728DAE0BE5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6">
    <w:name w:val="C6C1036DD7944D4AB845682E82EC46A06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2">
    <w:name w:val="27573DAC9DF6471BA47E51FEED9FE308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4">
    <w:name w:val="D02EBD700FB349E1B53B7BA31141D23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5">
    <w:name w:val="207F6685C00D43ED9217F73466183EEE5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3">
    <w:name w:val="D592A75BFD53495481D8847F87F7CCA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3">
    <w:name w:val="B4D30AF2D6B04620A6EE3C72EAA74AB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3">
    <w:name w:val="9DB37617B7074B61BB03A0A4985373A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3">
    <w:name w:val="8327C6624D064207A8E2F16C49FBEB0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3">
    <w:name w:val="F652AB1F2F80409F8AF2D1CD43577F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3">
    <w:name w:val="5BA1B48945844603B5CB461F08067B35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3">
    <w:name w:val="DB29681E1DDB4A39BE05168D69679BF5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3">
    <w:name w:val="315C6716CF31457BBD7D9FD5C64E443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2">
    <w:name w:val="5B259ECD98634F969BE77DF4158E45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2">
    <w:name w:val="C974D90461DA4AF386F63E7198338032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3">
    <w:name w:val="561EE8B2DE1D43CDB8D48F3D940705D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3">
    <w:name w:val="D1A82530E2204D25B65060D5BB71282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3">
    <w:name w:val="DC60CC9E887445279D836BC1D350535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3">
    <w:name w:val="B415E9A3662447E489EB54DB09B40F0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3">
    <w:name w:val="5723D6138BEB48BE881E0E492E113C2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3">
    <w:name w:val="2F5F8A04595B46DF9600E3F1B2A8158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2">
    <w:name w:val="05BF58696D9344278C059E5F5A6B3F3D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3">
    <w:name w:val="C34DBBB1F84B4B92AFBD8585405ED6C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3">
    <w:name w:val="BA3E997A2330422E922789298E75862E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3">
    <w:name w:val="6BDD5BE8E86142FCB9AD6BCCDB82C1D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3">
    <w:name w:val="E4901A0649284AA09976143425E7B29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2">
    <w:name w:val="BF7829C00F794B6CB4CA7072093C197E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3">
    <w:name w:val="2F2DD9E79CE641C9830C4A907E86D01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3">
    <w:name w:val="64C6072F97614FEDB0ECEAC239F8C92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3">
    <w:name w:val="622D2C91984C42BF8D85FA0D5835F90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3">
    <w:name w:val="15EF3347759D4DF2B75FFC5010B029C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2">
    <w:name w:val="F46233317B1D4842814FF84B9D117AF1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3">
    <w:name w:val="F15A8EDFFB054BAFAB9A756193F9331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3">
    <w:name w:val="A613475C11764E3ABFAAF0A3A9A77F7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3">
    <w:name w:val="97D9223D93C446A98CDB04F640DD81E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3">
    <w:name w:val="A8A78F5D0D6848AFA4DAE942256A6BF9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2">
    <w:name w:val="15A9DC427BBF4FC8A17574588AF499F3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3">
    <w:name w:val="E641F6612F2046D8BC0F60075DEFE89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3">
    <w:name w:val="F8310D1ED66846198DBD61DCA4392CE9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3">
    <w:name w:val="B63BA6EEF5B845F6B6B0B0E1D0918754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3">
    <w:name w:val="120254BF455F435F981AA1B0A66BACA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3">
    <w:name w:val="B311F336704D411C93E1F15C8CD9314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3">
    <w:name w:val="10F58D0D6D914BF1922B479879A5E3A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3">
    <w:name w:val="AA058FB249C34C51A48DDB050F5952E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3">
    <w:name w:val="FF4261FDCE9C45F5AAE0149289C269E0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3">
    <w:name w:val="3D4C8A0C886B4B2A8D940C0A8EBF30A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3">
    <w:name w:val="92390606699440A980559E965CCE3E5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3">
    <w:name w:val="D3EF68F824624DD29E5D5AF8F1DFED70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3">
    <w:name w:val="F5448CD94FD54884B77F5F7FA9003FF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3">
    <w:name w:val="31337AB7B337484BB86EADBBF73B6807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3">
    <w:name w:val="48A2B80F892B43F89776697F37E0396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2">
    <w:name w:val="555EC84EB4DA4BBA9048F52F32B5F8672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3">
    <w:name w:val="8159BE70C6484821BCBEC86373B1A1F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3">
    <w:name w:val="A85E1387E9A240E291E334486A0AB1F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3">
    <w:name w:val="3AF85D6F422B4E47BE9D0900511F264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3">
    <w:name w:val="9981C53AB7424CAFA3744BF8F008EAC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3">
    <w:name w:val="15D1EBE6464141D48727877034D164E0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3">
    <w:name w:val="C731DD99FAAB41358F72433D13A7B59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3">
    <w:name w:val="C7133388D37C4BB9A89BAB35C9A5BE9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3">
    <w:name w:val="6258EDD6B1D24E51953543026273733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3">
    <w:name w:val="79BDEBA7EFAA492D9046B2586CFC7D1A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3">
    <w:name w:val="4D5757171BDC41B89C5F3F61D043531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3">
    <w:name w:val="376657EAC1BA45709B591BEC5EB1C845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3">
    <w:name w:val="4A39AF0B42334C4C9D4AD28DEBE033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3">
    <w:name w:val="50FFE069254442CB979634E30526FDC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3">
    <w:name w:val="C638E140E65F47E6850EAE000FDF8A48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3">
    <w:name w:val="10F4277259DF4C31AC1D8F6E89A6132F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3">
    <w:name w:val="AFEFF055F462494FB07CA2C26B6F415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3">
    <w:name w:val="9D04C50CA4944128A0F384FE4573DB6C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3">
    <w:name w:val="74DBBD1F40404E23B665683A1A805ECB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3">
    <w:name w:val="7EA563026AC64FCFA0212470C817A38E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3">
    <w:name w:val="1A942D5E99CF4F2D84DD9F68599BB42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3">
    <w:name w:val="2D8A7F8164004FE58B132B94713EBB26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6">
    <w:name w:val="473B88EF07134AF0A4CCE25728DAE0BE6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7">
    <w:name w:val="C6C1036DD7944D4AB845682E82EC46A07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3">
    <w:name w:val="27573DAC9DF6471BA47E51FEED9FE308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5">
    <w:name w:val="D02EBD700FB349E1B53B7BA31141D23F5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6">
    <w:name w:val="207F6685C00D43ED9217F73466183EEE6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4">
    <w:name w:val="D592A75BFD53495481D8847F87F7CCA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4">
    <w:name w:val="B4D30AF2D6B04620A6EE3C72EAA74AB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4">
    <w:name w:val="9DB37617B7074B61BB03A0A4985373A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4">
    <w:name w:val="8327C6624D064207A8E2F16C49FBEB02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4">
    <w:name w:val="F652AB1F2F80409F8AF2D1CD43577FF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4">
    <w:name w:val="5BA1B48945844603B5CB461F08067B35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4">
    <w:name w:val="DB29681E1DDB4A39BE05168D69679BF5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4">
    <w:name w:val="315C6716CF31457BBD7D9FD5C64E443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3">
    <w:name w:val="5B259ECD98634F969BE77DF4158E45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3">
    <w:name w:val="C974D90461DA4AF386F63E7198338032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4">
    <w:name w:val="561EE8B2DE1D43CDB8D48F3D940705D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4">
    <w:name w:val="D1A82530E2204D25B65060D5BB71282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4">
    <w:name w:val="DC60CC9E887445279D836BC1D350535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4">
    <w:name w:val="B415E9A3662447E489EB54DB09B40F02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4">
    <w:name w:val="5723D6138BEB48BE881E0E492E113C2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4">
    <w:name w:val="2F5F8A04595B46DF9600E3F1B2A8158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3">
    <w:name w:val="05BF58696D9344278C059E5F5A6B3F3D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4">
    <w:name w:val="C34DBBB1F84B4B92AFBD8585405ED6C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4">
    <w:name w:val="BA3E997A2330422E922789298E75862E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4">
    <w:name w:val="6BDD5BE8E86142FCB9AD6BCCDB82C1D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4">
    <w:name w:val="E4901A0649284AA09976143425E7B29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3">
    <w:name w:val="BF7829C00F794B6CB4CA7072093C197E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4">
    <w:name w:val="2F2DD9E79CE641C9830C4A907E86D01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4">
    <w:name w:val="64C6072F97614FEDB0ECEAC239F8C92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4">
    <w:name w:val="622D2C91984C42BF8D85FA0D5835F90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4">
    <w:name w:val="15EF3347759D4DF2B75FFC5010B029C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3">
    <w:name w:val="F46233317B1D4842814FF84B9D117AF1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4">
    <w:name w:val="F15A8EDFFB054BAFAB9A756193F9331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4">
    <w:name w:val="A613475C11764E3ABFAAF0A3A9A77F7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4">
    <w:name w:val="97D9223D93C446A98CDB04F640DD81E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4">
    <w:name w:val="A8A78F5D0D6848AFA4DAE942256A6BF9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3">
    <w:name w:val="15A9DC427BBF4FC8A17574588AF499F3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4">
    <w:name w:val="E641F6612F2046D8BC0F60075DEFE89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4">
    <w:name w:val="F8310D1ED66846198DBD61DCA4392CE9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4">
    <w:name w:val="B63BA6EEF5B845F6B6B0B0E1D0918754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4">
    <w:name w:val="120254BF455F435F981AA1B0A66BACA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4">
    <w:name w:val="B311F336704D411C93E1F15C8CD9314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4">
    <w:name w:val="10F58D0D6D914BF1922B479879A5E3A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4">
    <w:name w:val="AA058FB249C34C51A48DDB050F5952E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4">
    <w:name w:val="FF4261FDCE9C45F5AAE0149289C269E0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4">
    <w:name w:val="3D4C8A0C886B4B2A8D940C0A8EBF30A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4">
    <w:name w:val="92390606699440A980559E965CCE3E5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4">
    <w:name w:val="D3EF68F824624DD29E5D5AF8F1DFED70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4">
    <w:name w:val="F5448CD94FD54884B77F5F7FA9003FF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4">
    <w:name w:val="31337AB7B337484BB86EADBBF73B6807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4">
    <w:name w:val="48A2B80F892B43F89776697F37E0396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3">
    <w:name w:val="555EC84EB4DA4BBA9048F52F32B5F8673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4">
    <w:name w:val="8159BE70C6484821BCBEC86373B1A1F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4">
    <w:name w:val="A85E1387E9A240E291E334486A0AB1FD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4">
    <w:name w:val="3AF85D6F422B4E47BE9D0900511F264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4">
    <w:name w:val="9981C53AB7424CAFA3744BF8F008EAC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4">
    <w:name w:val="15D1EBE6464141D48727877034D164E0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4">
    <w:name w:val="C731DD99FAAB41358F72433D13A7B59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4">
    <w:name w:val="C7133388D37C4BB9A89BAB35C9A5BE9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4">
    <w:name w:val="6258EDD6B1D24E519535430262737333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4">
    <w:name w:val="79BDEBA7EFAA492D9046B2586CFC7D1A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4">
    <w:name w:val="4D5757171BDC41B89C5F3F61D043531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4">
    <w:name w:val="376657EAC1BA45709B591BEC5EB1C845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4">
    <w:name w:val="4A39AF0B42334C4C9D4AD28DEBE033F1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4">
    <w:name w:val="50FFE069254442CB979634E30526FDC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4">
    <w:name w:val="C638E140E65F47E6850EAE000FDF8A48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4">
    <w:name w:val="10F4277259DF4C31AC1D8F6E89A6132F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4">
    <w:name w:val="AFEFF055F462494FB07CA2C26B6F415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4">
    <w:name w:val="9D04C50CA4944128A0F384FE4573DB6C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4">
    <w:name w:val="74DBBD1F40404E23B665683A1A805ECB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4">
    <w:name w:val="7EA563026AC64FCFA0212470C817A38E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4">
    <w:name w:val="1A942D5E99CF4F2D84DD9F68599BB422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4">
    <w:name w:val="2D8A7F8164004FE58B132B94713EBB264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7">
    <w:name w:val="473B88EF07134AF0A4CCE25728DAE0BE7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8">
    <w:name w:val="C6C1036DD7944D4AB845682E82EC46A08"/>
    <w:rsid w:val="00876F5D"/>
    <w:pPr>
      <w:spacing w:before="200"/>
    </w:pPr>
    <w:rPr>
      <w:sz w:val="20"/>
      <w:szCs w:val="20"/>
      <w:lang w:val="en-US" w:eastAsia="en-US" w:bidi="en-US"/>
    </w:rPr>
  </w:style>
  <w:style w:type="paragraph" w:customStyle="1" w:styleId="E39399DCC5044B44A850FAEA0CF8329E">
    <w:name w:val="E39399DCC5044B44A850FAEA0CF8329E"/>
    <w:rsid w:val="00492FDF"/>
  </w:style>
  <w:style w:type="paragraph" w:customStyle="1" w:styleId="85DB9E42818E4A5D98670A84EC57B34A">
    <w:name w:val="85DB9E42818E4A5D98670A84EC57B34A"/>
    <w:rsid w:val="00492FDF"/>
  </w:style>
  <w:style w:type="paragraph" w:customStyle="1" w:styleId="E12159D2470840548E502429924411C2">
    <w:name w:val="E12159D2470840548E502429924411C2"/>
    <w:rsid w:val="00492FDF"/>
  </w:style>
  <w:style w:type="paragraph" w:customStyle="1" w:styleId="984954162C514E1BA1ADD94531ED02EF">
    <w:name w:val="984954162C514E1BA1ADD94531ED02EF"/>
    <w:rsid w:val="00492FDF"/>
  </w:style>
  <w:style w:type="paragraph" w:customStyle="1" w:styleId="09A1B160FC944086B0B509AA4CEE9B6B">
    <w:name w:val="09A1B160FC944086B0B509AA4CEE9B6B"/>
    <w:rsid w:val="00492FDF"/>
  </w:style>
  <w:style w:type="paragraph" w:customStyle="1" w:styleId="4BC17BA4C3DF49DDBBCB4055F689F76D">
    <w:name w:val="4BC17BA4C3DF49DDBBCB4055F689F76D"/>
    <w:rsid w:val="00492FDF"/>
  </w:style>
  <w:style w:type="paragraph" w:customStyle="1" w:styleId="3027BD6F2A3E4F8D820E0FB2DB644F73">
    <w:name w:val="3027BD6F2A3E4F8D820E0FB2DB644F73"/>
    <w:rsid w:val="00492FDF"/>
  </w:style>
  <w:style w:type="paragraph" w:customStyle="1" w:styleId="532192C82F154372B3C3CD7D43F8B3F2">
    <w:name w:val="532192C82F154372B3C3CD7D43F8B3F2"/>
    <w:rsid w:val="00492FDF"/>
  </w:style>
  <w:style w:type="paragraph" w:customStyle="1" w:styleId="BBED1E24FF174434A9A3DABCBC3C2783">
    <w:name w:val="BBED1E24FF174434A9A3DABCBC3C2783"/>
    <w:rsid w:val="00492FDF"/>
  </w:style>
  <w:style w:type="paragraph" w:customStyle="1" w:styleId="1DB12EBD8FC44FB99333F90E8CF37C5D">
    <w:name w:val="1DB12EBD8FC44FB99333F90E8CF37C5D"/>
    <w:rsid w:val="00492FDF"/>
  </w:style>
  <w:style w:type="paragraph" w:customStyle="1" w:styleId="27573DAC9DF6471BA47E51FEED9FE3084">
    <w:name w:val="27573DAC9DF6471BA47E51FEED9FE308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6">
    <w:name w:val="D02EBD700FB349E1B53B7BA31141D23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7">
    <w:name w:val="207F6685C00D43ED9217F73466183EEE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5">
    <w:name w:val="D592A75BFD53495481D8847F87F7CCA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5">
    <w:name w:val="B4D30AF2D6B04620A6EE3C72EAA74AB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5">
    <w:name w:val="9DB37617B7074B61BB03A0A4985373A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5">
    <w:name w:val="8327C6624D064207A8E2F16C49FBEB0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5">
    <w:name w:val="F652AB1F2F80409F8AF2D1CD43577F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5">
    <w:name w:val="5BA1B48945844603B5CB461F08067B35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5">
    <w:name w:val="DB29681E1DDB4A39BE05168D69679BF5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5">
    <w:name w:val="315C6716CF31457BBD7D9FD5C64E443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4">
    <w:name w:val="5B259ECD98634F969BE77DF4158E45F1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4">
    <w:name w:val="C974D90461DA4AF386F63E7198338032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5">
    <w:name w:val="561EE8B2DE1D43CDB8D48F3D940705D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5">
    <w:name w:val="D1A82530E2204D25B65060D5BB71282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5">
    <w:name w:val="DC60CC9E887445279D836BC1D350535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5">
    <w:name w:val="B415E9A3662447E489EB54DB09B40F0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5">
    <w:name w:val="5723D6138BEB48BE881E0E492E113C2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5">
    <w:name w:val="2F5F8A04595B46DF9600E3F1B2A8158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4">
    <w:name w:val="05BF58696D9344278C059E5F5A6B3F3D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5">
    <w:name w:val="C34DBBB1F84B4B92AFBD8585405ED6C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5">
    <w:name w:val="BA3E997A2330422E922789298E75862E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5">
    <w:name w:val="6BDD5BE8E86142FCB9AD6BCCDB82C1D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5">
    <w:name w:val="E4901A0649284AA09976143425E7B29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4">
    <w:name w:val="BF7829C00F794B6CB4CA7072093C197E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5">
    <w:name w:val="2F2DD9E79CE641C9830C4A907E86D01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5">
    <w:name w:val="64C6072F97614FEDB0ECEAC239F8C92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5">
    <w:name w:val="622D2C91984C42BF8D85FA0D5835F90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5">
    <w:name w:val="15EF3347759D4DF2B75FFC5010B029C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4">
    <w:name w:val="F46233317B1D4842814FF84B9D117AF1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5">
    <w:name w:val="F15A8EDFFB054BAFAB9A756193F9331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5">
    <w:name w:val="A613475C11764E3ABFAAF0A3A9A77F7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5">
    <w:name w:val="97D9223D93C446A98CDB04F640DD81E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5">
    <w:name w:val="A8A78F5D0D6848AFA4DAE942256A6BF9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4">
    <w:name w:val="15A9DC427BBF4FC8A17574588AF499F3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5">
    <w:name w:val="E641F6612F2046D8BC0F60075DEFE89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5">
    <w:name w:val="F8310D1ED66846198DBD61DCA4392CE9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5">
    <w:name w:val="B63BA6EEF5B845F6B6B0B0E1D0918754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5">
    <w:name w:val="120254BF455F435F981AA1B0A66BACA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5">
    <w:name w:val="B311F336704D411C93E1F15C8CD9314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5">
    <w:name w:val="10F58D0D6D914BF1922B479879A5E3A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5">
    <w:name w:val="AA058FB249C34C51A48DDB050F5952E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5">
    <w:name w:val="FF4261FDCE9C45F5AAE0149289C269E0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5">
    <w:name w:val="3D4C8A0C886B4B2A8D940C0A8EBF30A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5">
    <w:name w:val="92390606699440A980559E965CCE3E5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5">
    <w:name w:val="D3EF68F824624DD29E5D5AF8F1DFED70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5">
    <w:name w:val="F5448CD94FD54884B77F5F7FA9003FF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5">
    <w:name w:val="31337AB7B337484BB86EADBBF73B6807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5">
    <w:name w:val="48A2B80F892B43F89776697F37E0396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4">
    <w:name w:val="555EC84EB4DA4BBA9048F52F32B5F8674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5">
    <w:name w:val="8159BE70C6484821BCBEC86373B1A1F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5">
    <w:name w:val="A85E1387E9A240E291E334486A0AB1F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5">
    <w:name w:val="3AF85D6F422B4E47BE9D0900511F264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5">
    <w:name w:val="9981C53AB7424CAFA3744BF8F008EAC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5">
    <w:name w:val="15D1EBE6464141D48727877034D164E0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5">
    <w:name w:val="C731DD99FAAB41358F72433D13A7B59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5">
    <w:name w:val="C7133388D37C4BB9A89BAB35C9A5BE9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5">
    <w:name w:val="6258EDD6B1D24E51953543026273733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5">
    <w:name w:val="79BDEBA7EFAA492D9046B2586CFC7D1A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5">
    <w:name w:val="4D5757171BDC41B89C5F3F61D043531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5">
    <w:name w:val="376657EAC1BA45709B591BEC5EB1C845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5">
    <w:name w:val="4A39AF0B42334C4C9D4AD28DEBE033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5">
    <w:name w:val="50FFE069254442CB979634E30526FDC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5">
    <w:name w:val="C638E140E65F47E6850EAE000FDF8A48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5">
    <w:name w:val="10F4277259DF4C31AC1D8F6E89A6132F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5">
    <w:name w:val="AFEFF055F462494FB07CA2C26B6F415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5">
    <w:name w:val="9D04C50CA4944128A0F384FE4573DB6C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5DB9E42818E4A5D98670A84EC57B34A1">
    <w:name w:val="85DB9E42818E4A5D98670A84EC57B34A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12159D2470840548E502429924411C21">
    <w:name w:val="E12159D2470840548E502429924411C2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84954162C514E1BA1ADD94531ED02EF1">
    <w:name w:val="984954162C514E1BA1ADD94531ED02EF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9A1B160FC944086B0B509AA4CEE9B6B1">
    <w:name w:val="09A1B160FC944086B0B509AA4CEE9B6B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BC17BA4C3DF49DDBBCB4055F689F76D1">
    <w:name w:val="4BC17BA4C3DF49DDBBCB4055F689F76D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5F9D1676F3C4AB0879C3641754CA758">
    <w:name w:val="C5F9D1676F3C4AB0879C3641754CA75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599DE3987A143A4854DF3A9FB8E271D">
    <w:name w:val="6599DE3987A143A4854DF3A9FB8E271D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0A60C9980F64A56BBDC698EC9B6ACC2">
    <w:name w:val="00A60C9980F64A56BBDC698EC9B6ACC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97FCD07C0204B98A782B5123F3784A2">
    <w:name w:val="597FCD07C0204B98A782B5123F3784A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4E8F86B496487682045D887A7BDD7D">
    <w:name w:val="6B4E8F86B496487682045D887A7BDD7D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5">
    <w:name w:val="74DBBD1F40404E23B665683A1A805ECB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5">
    <w:name w:val="7EA563026AC64FCFA0212470C817A38E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5">
    <w:name w:val="1A942D5E99CF4F2D84DD9F68599BB42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5">
    <w:name w:val="2D8A7F8164004FE58B132B94713EBB26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8">
    <w:name w:val="473B88EF07134AF0A4CCE25728DAE0BE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9">
    <w:name w:val="C6C1036DD7944D4AB845682E82EC46A09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5">
    <w:name w:val="27573DAC9DF6471BA47E51FEED9FE308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7">
    <w:name w:val="D02EBD700FB349E1B53B7BA31141D23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8">
    <w:name w:val="207F6685C00D43ED9217F73466183EEE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6">
    <w:name w:val="D592A75BFD53495481D8847F87F7CCA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6">
    <w:name w:val="B4D30AF2D6B04620A6EE3C72EAA74AB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6">
    <w:name w:val="9DB37617B7074B61BB03A0A4985373A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6">
    <w:name w:val="8327C6624D064207A8E2F16C49FBEB0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6">
    <w:name w:val="F652AB1F2F80409F8AF2D1CD43577F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6">
    <w:name w:val="5BA1B48945844603B5CB461F08067B35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6">
    <w:name w:val="DB29681E1DDB4A39BE05168D69679BF5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6">
    <w:name w:val="315C6716CF31457BBD7D9FD5C64E443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5">
    <w:name w:val="5B259ECD98634F969BE77DF4158E45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5">
    <w:name w:val="C974D90461DA4AF386F63E7198338032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6">
    <w:name w:val="561EE8B2DE1D43CDB8D48F3D940705D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6">
    <w:name w:val="D1A82530E2204D25B65060D5BB71282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6">
    <w:name w:val="DC60CC9E887445279D836BC1D350535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6">
    <w:name w:val="B415E9A3662447E489EB54DB09B40F0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6">
    <w:name w:val="5723D6138BEB48BE881E0E492E113C2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6">
    <w:name w:val="2F5F8A04595B46DF9600E3F1B2A8158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5">
    <w:name w:val="05BF58696D9344278C059E5F5A6B3F3D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6">
    <w:name w:val="C34DBBB1F84B4B92AFBD8585405ED6C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6">
    <w:name w:val="BA3E997A2330422E922789298E75862E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6">
    <w:name w:val="6BDD5BE8E86142FCB9AD6BCCDB82C1D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6">
    <w:name w:val="E4901A0649284AA09976143425E7B29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5">
    <w:name w:val="BF7829C00F794B6CB4CA7072093C197E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6">
    <w:name w:val="2F2DD9E79CE641C9830C4A907E86D01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6">
    <w:name w:val="64C6072F97614FEDB0ECEAC239F8C92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6">
    <w:name w:val="622D2C91984C42BF8D85FA0D5835F90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6">
    <w:name w:val="15EF3347759D4DF2B75FFC5010B029C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5">
    <w:name w:val="F46233317B1D4842814FF84B9D117AF1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6">
    <w:name w:val="F15A8EDFFB054BAFAB9A756193F9331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6">
    <w:name w:val="A613475C11764E3ABFAAF0A3A9A77F7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6">
    <w:name w:val="97D9223D93C446A98CDB04F640DD81E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6">
    <w:name w:val="A8A78F5D0D6848AFA4DAE942256A6BF9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5">
    <w:name w:val="15A9DC427BBF4FC8A17574588AF499F3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6">
    <w:name w:val="E641F6612F2046D8BC0F60075DEFE89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6">
    <w:name w:val="F8310D1ED66846198DBD61DCA4392CE9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6">
    <w:name w:val="B63BA6EEF5B845F6B6B0B0E1D0918754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6">
    <w:name w:val="120254BF455F435F981AA1B0A66BACA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6">
    <w:name w:val="B311F336704D411C93E1F15C8CD9314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6">
    <w:name w:val="10F58D0D6D914BF1922B479879A5E3A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6">
    <w:name w:val="AA058FB249C34C51A48DDB050F5952E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6">
    <w:name w:val="FF4261FDCE9C45F5AAE0149289C269E0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6">
    <w:name w:val="3D4C8A0C886B4B2A8D940C0A8EBF30A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6">
    <w:name w:val="92390606699440A980559E965CCE3E5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6">
    <w:name w:val="D3EF68F824624DD29E5D5AF8F1DFED70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6">
    <w:name w:val="F5448CD94FD54884B77F5F7FA9003FF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6">
    <w:name w:val="31337AB7B337484BB86EADBBF73B6807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6">
    <w:name w:val="48A2B80F892B43F89776697F37E0396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5">
    <w:name w:val="555EC84EB4DA4BBA9048F52F32B5F8675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6">
    <w:name w:val="8159BE70C6484821BCBEC86373B1A1F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6">
    <w:name w:val="A85E1387E9A240E291E334486A0AB1F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6">
    <w:name w:val="3AF85D6F422B4E47BE9D0900511F264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6">
    <w:name w:val="9981C53AB7424CAFA3744BF8F008EAC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6">
    <w:name w:val="15D1EBE6464141D48727877034D164E0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6">
    <w:name w:val="C731DD99FAAB41358F72433D13A7B59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6">
    <w:name w:val="C7133388D37C4BB9A89BAB35C9A5BE9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6">
    <w:name w:val="6258EDD6B1D24E51953543026273733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6">
    <w:name w:val="79BDEBA7EFAA492D9046B2586CFC7D1A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6">
    <w:name w:val="4D5757171BDC41B89C5F3F61D043531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6">
    <w:name w:val="376657EAC1BA45709B591BEC5EB1C845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6">
    <w:name w:val="4A39AF0B42334C4C9D4AD28DEBE033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6">
    <w:name w:val="50FFE069254442CB979634E30526FDC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6">
    <w:name w:val="C638E140E65F47E6850EAE000FDF8A48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6">
    <w:name w:val="10F4277259DF4C31AC1D8F6E89A6132F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6">
    <w:name w:val="AFEFF055F462494FB07CA2C26B6F415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6">
    <w:name w:val="9D04C50CA4944128A0F384FE4573DB6C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5DB9E42818E4A5D98670A84EC57B34A2">
    <w:name w:val="85DB9E42818E4A5D98670A84EC57B34A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12159D2470840548E502429924411C22">
    <w:name w:val="E12159D2470840548E502429924411C2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84954162C514E1BA1ADD94531ED02EF2">
    <w:name w:val="984954162C514E1BA1ADD94531ED02EF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9A1B160FC944086B0B509AA4CEE9B6B2">
    <w:name w:val="09A1B160FC944086B0B509AA4CEE9B6B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BC17BA4C3DF49DDBBCB4055F689F76D2">
    <w:name w:val="4BC17BA4C3DF49DDBBCB4055F689F76D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5F9D1676F3C4AB0879C3641754CA7581">
    <w:name w:val="C5F9D1676F3C4AB0879C3641754CA758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599DE3987A143A4854DF3A9FB8E271D1">
    <w:name w:val="6599DE3987A143A4854DF3A9FB8E271D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0A60C9980F64A56BBDC698EC9B6ACC21">
    <w:name w:val="00A60C9980F64A56BBDC698EC9B6ACC2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97FCD07C0204B98A782B5123F3784A21">
    <w:name w:val="597FCD07C0204B98A782B5123F3784A2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4E8F86B496487682045D887A7BDD7D1">
    <w:name w:val="6B4E8F86B496487682045D887A7BDD7D1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6">
    <w:name w:val="74DBBD1F40404E23B665683A1A805ECB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6">
    <w:name w:val="7EA563026AC64FCFA0212470C817A38E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6">
    <w:name w:val="1A942D5E99CF4F2D84DD9F68599BB42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6">
    <w:name w:val="2D8A7F8164004FE58B132B94713EBB26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9">
    <w:name w:val="473B88EF07134AF0A4CCE25728DAE0BE9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10">
    <w:name w:val="C6C1036DD7944D4AB845682E82EC46A010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7573DAC9DF6471BA47E51FEED9FE3086">
    <w:name w:val="27573DAC9DF6471BA47E51FEED9FE308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02EBD700FB349E1B53B7BA31141D23F8">
    <w:name w:val="D02EBD700FB349E1B53B7BA31141D23F8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07F6685C00D43ED9217F73466183EEE9">
    <w:name w:val="207F6685C00D43ED9217F73466183EEE9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592A75BFD53495481D8847F87F7CCAD7">
    <w:name w:val="D592A75BFD53495481D8847F87F7CCA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D30AF2D6B04620A6EE3C72EAA74ABA7">
    <w:name w:val="B4D30AF2D6B04620A6EE3C72EAA74AB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B37617B7074B61BB03A0A4985373A37">
    <w:name w:val="9DB37617B7074B61BB03A0A4985373A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327C6624D064207A8E2F16C49FBEB027">
    <w:name w:val="8327C6624D064207A8E2F16C49FBEB02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652AB1F2F80409F8AF2D1CD43577FF17">
    <w:name w:val="F652AB1F2F80409F8AF2D1CD43577FF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A1B48945844603B5CB461F08067B357">
    <w:name w:val="5BA1B48945844603B5CB461F08067B35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B29681E1DDB4A39BE05168D69679BF57">
    <w:name w:val="DB29681E1DDB4A39BE05168D69679BF5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5C6716CF31457BBD7D9FD5C64E44337">
    <w:name w:val="315C6716CF31457BBD7D9FD5C64E443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B259ECD98634F969BE77DF4158E45F16">
    <w:name w:val="5B259ECD98634F969BE77DF4158E45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974D90461DA4AF386F63E71983380326">
    <w:name w:val="C974D90461DA4AF386F63E7198338032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61EE8B2DE1D43CDB8D48F3D940705DB7">
    <w:name w:val="561EE8B2DE1D43CDB8D48F3D940705D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1A82530E2204D25B65060D5BB71282A7">
    <w:name w:val="D1A82530E2204D25B65060D5BB71282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C60CC9E887445279D836BC1D350535C7">
    <w:name w:val="DC60CC9E887445279D836BC1D350535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415E9A3662447E489EB54DB09B40F027">
    <w:name w:val="B415E9A3662447E489EB54DB09B40F02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723D6138BEB48BE881E0E492E113C237">
    <w:name w:val="5723D6138BEB48BE881E0E492E113C2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5F8A04595B46DF9600E3F1B2A815867">
    <w:name w:val="2F5F8A04595B46DF9600E3F1B2A8158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5BF58696D9344278C059E5F5A6B3F3D6">
    <w:name w:val="05BF58696D9344278C059E5F5A6B3F3D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34DBBB1F84B4B92AFBD8585405ED6CD7">
    <w:name w:val="C34DBBB1F84B4B92AFBD8585405ED6C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A3E997A2330422E922789298E75862E7">
    <w:name w:val="BA3E997A2330422E922789298E75862E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DD5BE8E86142FCB9AD6BCCDB82C1D17">
    <w:name w:val="6BDD5BE8E86142FCB9AD6BCCDB82C1D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4901A0649284AA09976143425E7B29A7">
    <w:name w:val="E4901A0649284AA09976143425E7B29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F7829C00F794B6CB4CA7072093C197E6">
    <w:name w:val="BF7829C00F794B6CB4CA7072093C197E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F2DD9E79CE641C9830C4A907E86D0167">
    <w:name w:val="2F2DD9E79CE641C9830C4A907E86D01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4C6072F97614FEDB0ECEAC239F8C9267">
    <w:name w:val="64C6072F97614FEDB0ECEAC239F8C92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2D2C91984C42BF8D85FA0D5835F90A7">
    <w:name w:val="622D2C91984C42BF8D85FA0D5835F90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EF3347759D4DF2B75FFC5010B029C17">
    <w:name w:val="15EF3347759D4DF2B75FFC5010B029C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46233317B1D4842814FF84B9D117AF16">
    <w:name w:val="F46233317B1D4842814FF84B9D117AF1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15A8EDFFB054BAFAB9A756193F9331D7">
    <w:name w:val="F15A8EDFFB054BAFAB9A756193F9331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613475C11764E3ABFAAF0A3A9A77F747">
    <w:name w:val="A613475C11764E3ABFAAF0A3A9A77F7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7D9223D93C446A98CDB04F640DD81E47">
    <w:name w:val="97D9223D93C446A98CDB04F640DD81E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A78F5D0D6848AFA4DAE942256A6BF97">
    <w:name w:val="A8A78F5D0D6848AFA4DAE942256A6BF9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A9DC427BBF4FC8A17574588AF499F36">
    <w:name w:val="15A9DC427BBF4FC8A17574588AF499F3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641F6612F2046D8BC0F60075DEFE8947">
    <w:name w:val="E641F6612F2046D8BC0F60075DEFE89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8310D1ED66846198DBD61DCA4392CE97">
    <w:name w:val="F8310D1ED66846198DBD61DCA4392CE9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63BA6EEF5B845F6B6B0B0E1D09187547">
    <w:name w:val="B63BA6EEF5B845F6B6B0B0E1D0918754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20254BF455F435F981AA1B0A66BACAA7">
    <w:name w:val="120254BF455F435F981AA1B0A66BACA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B311F336704D411C93E1F15C8CD9314F7">
    <w:name w:val="B311F336704D411C93E1F15C8CD9314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58D0D6D914BF1922B479879A5E3A67">
    <w:name w:val="10F58D0D6D914BF1922B479879A5E3A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A058FB249C34C51A48DDB050F5952EC7">
    <w:name w:val="AA058FB249C34C51A48DDB050F5952E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F4261FDCE9C45F5AAE0149289C269E07">
    <w:name w:val="FF4261FDCE9C45F5AAE0149289C269E0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D4C8A0C886B4B2A8D940C0A8EBF30AB7">
    <w:name w:val="3D4C8A0C886B4B2A8D940C0A8EBF30A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2390606699440A980559E965CCE3E5B7">
    <w:name w:val="92390606699440A980559E965CCE3E5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D3EF68F824624DD29E5D5AF8F1DFED707">
    <w:name w:val="D3EF68F824624DD29E5D5AF8F1DFED70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F5448CD94FD54884B77F5F7FA9003FF67">
    <w:name w:val="F5448CD94FD54884B77F5F7FA9003FF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1337AB7B337484BB86EADBBF73B68077">
    <w:name w:val="31337AB7B337484BB86EADBBF73B6807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8A2B80F892B43F89776697F37E0396B7">
    <w:name w:val="48A2B80F892B43F89776697F37E0396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55EC84EB4DA4BBA9048F52F32B5F8676">
    <w:name w:val="555EC84EB4DA4BBA9048F52F32B5F8676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159BE70C6484821BCBEC86373B1A1FD7">
    <w:name w:val="8159BE70C6484821BCBEC86373B1A1F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85E1387E9A240E291E334486A0AB1FD7">
    <w:name w:val="A85E1387E9A240E291E334486A0AB1FD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AF85D6F422B4E47BE9D0900511F26467">
    <w:name w:val="3AF85D6F422B4E47BE9D0900511F264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981C53AB7424CAFA3744BF8F008EACB7">
    <w:name w:val="9981C53AB7424CAFA3744BF8F008EAC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5D1EBE6464141D48727877034D164E07">
    <w:name w:val="15D1EBE6464141D48727877034D164E0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31DD99FAAB41358F72433D13A7B59F7">
    <w:name w:val="C731DD99FAAB41358F72433D13A7B59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7133388D37C4BB9A89BAB35C9A5BE9B7">
    <w:name w:val="C7133388D37C4BB9A89BAB35C9A5BE9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258EDD6B1D24E5195354302627373337">
    <w:name w:val="6258EDD6B1D24E519535430262737333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9BDEBA7EFAA492D9046B2586CFC7D1A7">
    <w:name w:val="79BDEBA7EFAA492D9046B2586CFC7D1A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D5757171BDC41B89C5F3F61D04353167">
    <w:name w:val="4D5757171BDC41B89C5F3F61D043531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376657EAC1BA45709B591BEC5EB1C8457">
    <w:name w:val="376657EAC1BA45709B591BEC5EB1C845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A39AF0B42334C4C9D4AD28DEBE033F17">
    <w:name w:val="4A39AF0B42334C4C9D4AD28DEBE033F1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0FFE069254442CB979634E30526FDCF7">
    <w:name w:val="50FFE069254442CB979634E30526FDC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38E140E65F47E6850EAE000FDF8A487">
    <w:name w:val="C638E140E65F47E6850EAE000FDF8A48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0F4277259DF4C31AC1D8F6E89A6132F7">
    <w:name w:val="10F4277259DF4C31AC1D8F6E89A6132F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AFEFF055F462494FB07CA2C26B6F415C7">
    <w:name w:val="AFEFF055F462494FB07CA2C26B6F415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D04C50CA4944128A0F384FE4573DB6C7">
    <w:name w:val="9D04C50CA4944128A0F384FE4573DB6C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85DB9E42818E4A5D98670A84EC57B34A3">
    <w:name w:val="85DB9E42818E4A5D98670A84EC57B34A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E12159D2470840548E502429924411C23">
    <w:name w:val="E12159D2470840548E502429924411C2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984954162C514E1BA1ADD94531ED02EF3">
    <w:name w:val="984954162C514E1BA1ADD94531ED02EF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9A1B160FC944086B0B509AA4CEE9B6B3">
    <w:name w:val="09A1B160FC944086B0B509AA4CEE9B6B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BC17BA4C3DF49DDBBCB4055F689F76D3">
    <w:name w:val="4BC17BA4C3DF49DDBBCB4055F689F76D3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5F9D1676F3C4AB0879C3641754CA7582">
    <w:name w:val="C5F9D1676F3C4AB0879C3641754CA758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599DE3987A143A4854DF3A9FB8E271D2">
    <w:name w:val="6599DE3987A143A4854DF3A9FB8E271D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00A60C9980F64A56BBDC698EC9B6ACC22">
    <w:name w:val="00A60C9980F64A56BBDC698EC9B6ACC2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597FCD07C0204B98A782B5123F3784A22">
    <w:name w:val="597FCD07C0204B98A782B5123F3784A2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6B4E8F86B496487682045D887A7BDD7D2">
    <w:name w:val="6B4E8F86B496487682045D887A7BDD7D2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4DBBD1F40404E23B665683A1A805ECB7">
    <w:name w:val="74DBBD1F40404E23B665683A1A805ECB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7EA563026AC64FCFA0212470C817A38E7">
    <w:name w:val="7EA563026AC64FCFA0212470C817A38E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1A942D5E99CF4F2D84DD9F68599BB4227">
    <w:name w:val="1A942D5E99CF4F2D84DD9F68599BB422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2D8A7F8164004FE58B132B94713EBB267">
    <w:name w:val="2D8A7F8164004FE58B132B94713EBB267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473B88EF07134AF0A4CCE25728DAE0BE10">
    <w:name w:val="473B88EF07134AF0A4CCE25728DAE0BE10"/>
    <w:rsid w:val="00492FDF"/>
    <w:pPr>
      <w:spacing w:before="200"/>
    </w:pPr>
    <w:rPr>
      <w:sz w:val="20"/>
      <w:szCs w:val="20"/>
      <w:lang w:val="en-US" w:eastAsia="en-US" w:bidi="en-US"/>
    </w:rPr>
  </w:style>
  <w:style w:type="paragraph" w:customStyle="1" w:styleId="C6C1036DD7944D4AB845682E82EC46A011">
    <w:name w:val="C6C1036DD7944D4AB845682E82EC46A011"/>
    <w:rsid w:val="00492FDF"/>
    <w:pPr>
      <w:spacing w:before="200"/>
    </w:pPr>
    <w:rPr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Galassia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58F15-83F3-4991-9840-9A23012321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73E1B1-5B08-4DFA-8075-A1CD91C5E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TP101873726_template</Template>
  <TotalTime>7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Delega Ritiro Figli da Scuola</vt:lpstr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Ritiro Figli da Scuola</dc:title>
  <dc:creator>Alessandro Fainello</dc:creator>
  <cp:lastModifiedBy>Alessandro Fainello</cp:lastModifiedBy>
  <cp:revision>5</cp:revision>
  <dcterms:created xsi:type="dcterms:W3CDTF">2015-07-07T13:36:00Z</dcterms:created>
  <dcterms:modified xsi:type="dcterms:W3CDTF">2015-09-09T07:32:00Z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TC018737279991</vt:lpwstr>
  </property>
</Properties>
</file>